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5D8" w:rsidRPr="00C355D8" w:rsidRDefault="00C355D8" w:rsidP="00C355D8">
      <w:pPr>
        <w:suppressAutoHyphens/>
        <w:autoSpaceDN w:val="0"/>
        <w:jc w:val="right"/>
        <w:textAlignment w:val="baseline"/>
        <w:rPr>
          <w:rFonts w:ascii="Book Antiqua" w:hAnsi="Book Antiqua"/>
          <w:b/>
          <w:sz w:val="20"/>
          <w:szCs w:val="20"/>
        </w:rPr>
      </w:pPr>
      <w:r w:rsidRPr="00C355D8">
        <w:rPr>
          <w:rFonts w:ascii="Book Antiqua" w:hAnsi="Book Antiqua"/>
          <w:b/>
          <w:sz w:val="20"/>
          <w:szCs w:val="20"/>
        </w:rPr>
        <w:t xml:space="preserve">Załącznik nr 8 </w:t>
      </w:r>
    </w:p>
    <w:p w:rsidR="00C355D8" w:rsidRPr="00C355D8" w:rsidRDefault="00C355D8" w:rsidP="00C355D8">
      <w:pPr>
        <w:suppressAutoHyphens/>
        <w:autoSpaceDN w:val="0"/>
        <w:jc w:val="center"/>
        <w:textAlignment w:val="baseline"/>
        <w:rPr>
          <w:rFonts w:ascii="Book Antiqua" w:hAnsi="Book Antiqua"/>
          <w:b/>
          <w:sz w:val="24"/>
          <w:szCs w:val="24"/>
        </w:rPr>
      </w:pPr>
      <w:r w:rsidRPr="00C355D8">
        <w:rPr>
          <w:rFonts w:ascii="Book Antiqua" w:hAnsi="Book Antiqua"/>
          <w:b/>
          <w:sz w:val="24"/>
          <w:szCs w:val="24"/>
        </w:rPr>
        <w:t>UMOWA ZLECENIE Nr…..</w:t>
      </w:r>
    </w:p>
    <w:p w:rsidR="00C355D8" w:rsidRPr="00C355D8" w:rsidRDefault="00C355D8" w:rsidP="00C355D8">
      <w:pPr>
        <w:suppressAutoHyphens/>
        <w:autoSpaceDN w:val="0"/>
        <w:jc w:val="both"/>
        <w:textAlignment w:val="baseline"/>
      </w:pPr>
      <w:r w:rsidRPr="00C355D8">
        <w:rPr>
          <w:rFonts w:ascii="Book Antiqua" w:hAnsi="Book Antiqua"/>
        </w:rPr>
        <w:t xml:space="preserve">Zawarta w dniu………… pomiędzy : </w:t>
      </w:r>
      <w:r w:rsidRPr="00C355D8">
        <w:rPr>
          <w:rFonts w:ascii="Book Antiqua" w:hAnsi="Book Antiqua"/>
          <w:b/>
        </w:rPr>
        <w:t>Ośrodkiem Doskonalenia Nauczycieli w Kaliszu,               ul. Wrocławska 182 62-800 Kalisz</w:t>
      </w:r>
      <w:r w:rsidRPr="00C355D8">
        <w:rPr>
          <w:rFonts w:ascii="Book Antiqua" w:hAnsi="Book Antiqua"/>
        </w:rPr>
        <w:t xml:space="preserve"> reprezentowanym przez:</w:t>
      </w:r>
    </w:p>
    <w:p w:rsidR="00C355D8" w:rsidRPr="00C355D8" w:rsidRDefault="00C355D8" w:rsidP="00C355D8">
      <w:pPr>
        <w:suppressAutoHyphens/>
        <w:autoSpaceDN w:val="0"/>
        <w:jc w:val="both"/>
        <w:textAlignment w:val="baseline"/>
      </w:pPr>
      <w:r w:rsidRPr="00C355D8">
        <w:rPr>
          <w:rFonts w:ascii="Book Antiqua" w:hAnsi="Book Antiqua"/>
        </w:rPr>
        <w:t xml:space="preserve">Dyrektora – Jarosława </w:t>
      </w:r>
      <w:proofErr w:type="spellStart"/>
      <w:r w:rsidRPr="00C355D8">
        <w:rPr>
          <w:rFonts w:ascii="Book Antiqua" w:hAnsi="Book Antiqua"/>
        </w:rPr>
        <w:t>Wujkowskiego</w:t>
      </w:r>
      <w:proofErr w:type="spellEnd"/>
      <w:r w:rsidRPr="00C355D8">
        <w:rPr>
          <w:rFonts w:ascii="Book Antiqua" w:hAnsi="Book Antiqua"/>
        </w:rPr>
        <w:t xml:space="preserve">, zwanym w dalszej treści umowy </w:t>
      </w:r>
      <w:r w:rsidRPr="00C355D8">
        <w:rPr>
          <w:rFonts w:ascii="Book Antiqua" w:hAnsi="Book Antiqua"/>
          <w:b/>
        </w:rPr>
        <w:t>Zamawiającym</w:t>
      </w:r>
    </w:p>
    <w:p w:rsidR="00C355D8" w:rsidRPr="00C355D8" w:rsidRDefault="00C355D8" w:rsidP="00C355D8">
      <w:pPr>
        <w:suppressAutoHyphens/>
        <w:autoSpaceDN w:val="0"/>
        <w:spacing w:after="0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a  :</w:t>
      </w:r>
      <w:r w:rsidRPr="00C355D8">
        <w:rPr>
          <w:rFonts w:ascii="Book Antiqua" w:hAnsi="Book Antiqua"/>
        </w:rPr>
        <w:tab/>
        <w:t>Imię i nazwisko ………………………………………………..</w:t>
      </w:r>
    </w:p>
    <w:p w:rsidR="00C355D8" w:rsidRPr="00C355D8" w:rsidRDefault="00C355D8" w:rsidP="00C355D8">
      <w:pPr>
        <w:suppressAutoHyphens/>
        <w:autoSpaceDN w:val="0"/>
        <w:spacing w:after="0"/>
        <w:ind w:firstLine="708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Data urodzenia ……………………………..…………………</w:t>
      </w:r>
    </w:p>
    <w:p w:rsidR="00C355D8" w:rsidRPr="00C355D8" w:rsidRDefault="00C355D8" w:rsidP="00C355D8">
      <w:pPr>
        <w:suppressAutoHyphens/>
        <w:autoSpaceDN w:val="0"/>
        <w:spacing w:after="0"/>
        <w:ind w:firstLine="708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Imię ojca, matki ………………………………………………..</w:t>
      </w:r>
    </w:p>
    <w:p w:rsidR="00C355D8" w:rsidRPr="00C355D8" w:rsidRDefault="00C355D8" w:rsidP="00C355D8">
      <w:pPr>
        <w:suppressAutoHyphens/>
        <w:autoSpaceDN w:val="0"/>
        <w:spacing w:after="0"/>
        <w:ind w:firstLine="708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PESEL……………………………………………………..……</w:t>
      </w:r>
    </w:p>
    <w:p w:rsidR="00C355D8" w:rsidRPr="00C355D8" w:rsidRDefault="00C355D8" w:rsidP="00C355D8">
      <w:pPr>
        <w:suppressAutoHyphens/>
        <w:autoSpaceDN w:val="0"/>
        <w:spacing w:after="0"/>
        <w:ind w:firstLine="708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Urząd Skarbowy:……………………………………………….</w:t>
      </w:r>
    </w:p>
    <w:p w:rsidR="00C355D8" w:rsidRPr="00C355D8" w:rsidRDefault="00C355D8" w:rsidP="00C355D8">
      <w:pPr>
        <w:suppressAutoHyphens/>
        <w:autoSpaceDN w:val="0"/>
        <w:spacing w:after="0"/>
        <w:ind w:firstLine="708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Miejsce zamieszkania …………………………………..……..</w:t>
      </w:r>
    </w:p>
    <w:p w:rsidR="00C355D8" w:rsidRPr="00C355D8" w:rsidRDefault="00C355D8" w:rsidP="00C355D8">
      <w:pPr>
        <w:suppressAutoHyphens/>
        <w:autoSpaceDN w:val="0"/>
        <w:spacing w:after="0"/>
        <w:ind w:firstLine="708"/>
        <w:jc w:val="both"/>
        <w:textAlignment w:val="baseline"/>
        <w:rPr>
          <w:rFonts w:ascii="Book Antiqua" w:hAnsi="Book Antiqua"/>
        </w:rPr>
      </w:pPr>
    </w:p>
    <w:p w:rsidR="00C355D8" w:rsidRPr="00C355D8" w:rsidRDefault="00C355D8" w:rsidP="00C355D8">
      <w:pPr>
        <w:suppressAutoHyphens/>
        <w:autoSpaceDN w:val="0"/>
        <w:jc w:val="both"/>
        <w:textAlignment w:val="baseline"/>
      </w:pPr>
      <w:r w:rsidRPr="00C355D8">
        <w:rPr>
          <w:rFonts w:ascii="Book Antiqua" w:hAnsi="Book Antiqua"/>
        </w:rPr>
        <w:t xml:space="preserve">zwanym dalej </w:t>
      </w:r>
      <w:r w:rsidRPr="00C355D8">
        <w:rPr>
          <w:rFonts w:ascii="Book Antiqua" w:hAnsi="Book Antiqua"/>
          <w:b/>
        </w:rPr>
        <w:t>Wykonawcą.</w:t>
      </w:r>
    </w:p>
    <w:p w:rsidR="00C355D8" w:rsidRPr="00C355D8" w:rsidRDefault="00C355D8" w:rsidP="00C355D8">
      <w:pPr>
        <w:suppressAutoHyphens/>
        <w:autoSpaceDN w:val="0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Wykonawcę wyłoniono w trybie przetargu nieograniczonego na podstawie  ustawy z dnia                        29 stycznia 2004 r. Prawo zamówień publicznych  o następującej treści:</w:t>
      </w:r>
    </w:p>
    <w:p w:rsidR="00C355D8" w:rsidRPr="00C355D8" w:rsidRDefault="00C355D8" w:rsidP="00C355D8">
      <w:pPr>
        <w:suppressAutoHyphens/>
        <w:autoSpaceDN w:val="0"/>
        <w:jc w:val="center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§ 1</w:t>
      </w:r>
    </w:p>
    <w:p w:rsidR="00C355D8" w:rsidRPr="00C355D8" w:rsidRDefault="00C355D8" w:rsidP="00C355D8">
      <w:pPr>
        <w:suppressAutoHyphens/>
        <w:autoSpaceDN w:val="0"/>
        <w:spacing w:after="0" w:line="240" w:lineRule="auto"/>
        <w:jc w:val="both"/>
        <w:textAlignment w:val="baseline"/>
      </w:pPr>
      <w:r w:rsidRPr="00C355D8">
        <w:rPr>
          <w:rFonts w:ascii="Book Antiqua" w:hAnsi="Book Antiqua"/>
        </w:rPr>
        <w:t xml:space="preserve">1.Przedmiotem zamówienia jest </w:t>
      </w:r>
      <w:r w:rsidRPr="00C355D8">
        <w:rPr>
          <w:rFonts w:ascii="Book Antiqua" w:hAnsi="Book Antiqua"/>
          <w:b/>
        </w:rPr>
        <w:t xml:space="preserve">wykonanie usługi wyłonienia 13 opiekunów realizujących zadania zgodnie z projektem pn. „Uczniowski MINI-PROJEKT” </w:t>
      </w:r>
      <w:r w:rsidRPr="00C355D8">
        <w:rPr>
          <w:rFonts w:ascii="Book Antiqua" w:hAnsi="Book Antiqua"/>
        </w:rPr>
        <w:t xml:space="preserve">RPWP.08.01.02-30-0008/16-00 </w:t>
      </w:r>
      <w:r w:rsidRPr="00C355D8">
        <w:rPr>
          <w:rFonts w:ascii="Book Antiqua" w:hAnsi="Book Antiqua"/>
          <w:color w:val="000000"/>
        </w:rPr>
        <w:t>w ramach projektu</w:t>
      </w:r>
      <w:r w:rsidRPr="00C355D8">
        <w:rPr>
          <w:rFonts w:ascii="Book Antiqua" w:hAnsi="Book Antiqua"/>
          <w:b/>
          <w:i/>
          <w:color w:val="000000"/>
        </w:rPr>
        <w:t xml:space="preserve"> „</w:t>
      </w:r>
      <w:r w:rsidRPr="00C355D8">
        <w:rPr>
          <w:rFonts w:ascii="Book Antiqua" w:hAnsi="Book Antiqua"/>
          <w:b/>
          <w:color w:val="000000"/>
        </w:rPr>
        <w:t>Akademia rozwoju w szkołach podstawowych i liceach Miasta Kalisza</w:t>
      </w:r>
      <w:r w:rsidRPr="00C355D8">
        <w:rPr>
          <w:rFonts w:ascii="Book Antiqua" w:hAnsi="Book Antiqua"/>
          <w:color w:val="000000"/>
        </w:rPr>
        <w:t xml:space="preserve">” </w:t>
      </w:r>
      <w:r w:rsidRPr="00C355D8">
        <w:rPr>
          <w:rFonts w:ascii="Book Antiqua" w:hAnsi="Book Antiqua"/>
          <w:bCs/>
          <w:color w:val="000000"/>
          <w:lang w:eastAsia="ar-SA"/>
        </w:rPr>
        <w:t xml:space="preserve">w ramach Wielkopolskiego Regionalnego Programu Operacyjnego na lata 2014-2020 </w:t>
      </w:r>
      <w:r w:rsidRPr="00C355D8">
        <w:rPr>
          <w:rFonts w:ascii="Book Antiqua" w:hAnsi="Book Antiqua"/>
          <w:color w:val="000000"/>
        </w:rPr>
        <w:t xml:space="preserve">współfinansowanego ze środków Europejskiego Funduszu Społecznego. </w:t>
      </w:r>
    </w:p>
    <w:p w:rsidR="00C355D8" w:rsidRPr="00C355D8" w:rsidRDefault="00C355D8" w:rsidP="00C355D8">
      <w:pPr>
        <w:suppressAutoHyphens/>
        <w:autoSpaceDN w:val="0"/>
        <w:spacing w:after="0" w:line="240" w:lineRule="auto"/>
        <w:jc w:val="both"/>
        <w:textAlignment w:val="baseline"/>
        <w:rPr>
          <w:rFonts w:ascii="Book Antiqua" w:hAnsi="Book Antiqua"/>
          <w:color w:val="000000"/>
        </w:rPr>
      </w:pPr>
      <w:r w:rsidRPr="00C355D8">
        <w:rPr>
          <w:rFonts w:ascii="Book Antiqua" w:hAnsi="Book Antiqua"/>
          <w:color w:val="000000"/>
        </w:rPr>
        <w:t xml:space="preserve">2.Wykonawca zobowiązuje się realizować przedmiot zamówienia zgodnie z warunkami określonymi w </w:t>
      </w:r>
      <w:proofErr w:type="spellStart"/>
      <w:r w:rsidRPr="00C355D8">
        <w:rPr>
          <w:rFonts w:ascii="Book Antiqua" w:hAnsi="Book Antiqua"/>
          <w:color w:val="000000"/>
        </w:rPr>
        <w:t>siwz</w:t>
      </w:r>
      <w:proofErr w:type="spellEnd"/>
      <w:r w:rsidRPr="00C355D8">
        <w:rPr>
          <w:rFonts w:ascii="Book Antiqua" w:hAnsi="Book Antiqua"/>
          <w:color w:val="000000"/>
        </w:rPr>
        <w:t xml:space="preserve"> .</w:t>
      </w:r>
    </w:p>
    <w:p w:rsidR="00C355D8" w:rsidRPr="00C355D8" w:rsidRDefault="00C355D8" w:rsidP="00C355D8">
      <w:pPr>
        <w:suppressAutoHyphens/>
        <w:autoSpaceDN w:val="0"/>
        <w:jc w:val="center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§ 2</w:t>
      </w:r>
    </w:p>
    <w:p w:rsidR="00C355D8" w:rsidRPr="00C355D8" w:rsidRDefault="00C355D8" w:rsidP="00C355D8">
      <w:pPr>
        <w:suppressAutoHyphens/>
        <w:autoSpaceDN w:val="0"/>
        <w:jc w:val="center"/>
        <w:textAlignment w:val="baseline"/>
        <w:rPr>
          <w:rFonts w:ascii="Book Antiqua" w:hAnsi="Book Antiqua"/>
          <w:b/>
        </w:rPr>
      </w:pPr>
      <w:r w:rsidRPr="00C355D8">
        <w:rPr>
          <w:rFonts w:ascii="Book Antiqua" w:hAnsi="Book Antiqua"/>
          <w:b/>
        </w:rPr>
        <w:t>Termin realizacji</w:t>
      </w:r>
    </w:p>
    <w:p w:rsidR="00C355D8" w:rsidRPr="00C355D8" w:rsidRDefault="00C355D8" w:rsidP="00C355D8">
      <w:pPr>
        <w:suppressAutoHyphens/>
        <w:autoSpaceDN w:val="0"/>
        <w:jc w:val="center"/>
        <w:textAlignment w:val="baseline"/>
      </w:pPr>
      <w:r w:rsidRPr="00C355D8">
        <w:rPr>
          <w:rFonts w:ascii="Book Antiqua" w:hAnsi="Book Antiqua"/>
        </w:rPr>
        <w:t xml:space="preserve">Termin wykonania zamówienia do dnia </w:t>
      </w:r>
      <w:r w:rsidRPr="00C355D8">
        <w:rPr>
          <w:rFonts w:ascii="Book Antiqua" w:hAnsi="Book Antiqua"/>
          <w:b/>
        </w:rPr>
        <w:t>30.06.2019r.</w:t>
      </w:r>
    </w:p>
    <w:p w:rsidR="00C355D8" w:rsidRPr="00C355D8" w:rsidRDefault="00C355D8" w:rsidP="00C355D8">
      <w:pPr>
        <w:suppressAutoHyphens/>
        <w:autoSpaceDN w:val="0"/>
        <w:jc w:val="center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§ 3</w:t>
      </w:r>
    </w:p>
    <w:p w:rsidR="00C355D8" w:rsidRPr="00C355D8" w:rsidRDefault="00C355D8" w:rsidP="00C355D8">
      <w:pPr>
        <w:suppressAutoHyphens/>
        <w:autoSpaceDN w:val="0"/>
        <w:jc w:val="center"/>
        <w:textAlignment w:val="baseline"/>
        <w:rPr>
          <w:rFonts w:ascii="Book Antiqua" w:hAnsi="Book Antiqua"/>
          <w:b/>
        </w:rPr>
      </w:pPr>
      <w:r w:rsidRPr="00C355D8">
        <w:rPr>
          <w:rFonts w:ascii="Book Antiqua" w:hAnsi="Book Antiqua"/>
          <w:b/>
        </w:rPr>
        <w:t>Zakres czynności</w:t>
      </w:r>
    </w:p>
    <w:p w:rsidR="00C355D8" w:rsidRPr="00C355D8" w:rsidRDefault="00C355D8" w:rsidP="00C355D8">
      <w:pPr>
        <w:suppressAutoHyphens/>
        <w:autoSpaceDN w:val="0"/>
        <w:spacing w:after="0" w:line="240" w:lineRule="auto"/>
        <w:jc w:val="both"/>
        <w:textAlignment w:val="baseline"/>
        <w:rPr>
          <w:rFonts w:ascii="Book Antiqua" w:hAnsi="Book Antiqua"/>
          <w:sz w:val="20"/>
          <w:szCs w:val="20"/>
        </w:rPr>
      </w:pPr>
      <w:r w:rsidRPr="00C355D8">
        <w:rPr>
          <w:rFonts w:ascii="Book Antiqua" w:hAnsi="Book Antiqua"/>
          <w:sz w:val="20"/>
          <w:szCs w:val="20"/>
        </w:rPr>
        <w:t>1. utworzenie grup od min 5 do 20 osób w zależności od zapotrzebowania placówki.</w:t>
      </w:r>
    </w:p>
    <w:p w:rsidR="00C355D8" w:rsidRPr="00C355D8" w:rsidRDefault="00C355D8" w:rsidP="00C355D8">
      <w:pPr>
        <w:suppressAutoHyphens/>
        <w:autoSpaceDN w:val="0"/>
        <w:spacing w:after="0" w:line="240" w:lineRule="auto"/>
        <w:jc w:val="both"/>
        <w:textAlignment w:val="baseline"/>
        <w:rPr>
          <w:rFonts w:ascii="Book Antiqua" w:hAnsi="Book Antiqua"/>
          <w:sz w:val="20"/>
          <w:szCs w:val="20"/>
        </w:rPr>
      </w:pPr>
      <w:r w:rsidRPr="00C355D8">
        <w:rPr>
          <w:rFonts w:ascii="Book Antiqua" w:hAnsi="Book Antiqua"/>
          <w:sz w:val="20"/>
          <w:szCs w:val="20"/>
        </w:rPr>
        <w:t>2. wybranie tematu projektu</w:t>
      </w:r>
    </w:p>
    <w:p w:rsidR="00C355D8" w:rsidRPr="00C355D8" w:rsidRDefault="00C355D8" w:rsidP="00C355D8">
      <w:pPr>
        <w:suppressAutoHyphens/>
        <w:autoSpaceDN w:val="0"/>
        <w:spacing w:after="0" w:line="240" w:lineRule="auto"/>
        <w:jc w:val="both"/>
        <w:textAlignment w:val="baseline"/>
        <w:rPr>
          <w:rFonts w:ascii="Book Antiqua" w:hAnsi="Book Antiqua"/>
          <w:sz w:val="20"/>
          <w:szCs w:val="20"/>
        </w:rPr>
      </w:pPr>
      <w:r w:rsidRPr="00C355D8">
        <w:rPr>
          <w:rFonts w:ascii="Book Antiqua" w:hAnsi="Book Antiqua"/>
          <w:sz w:val="20"/>
          <w:szCs w:val="20"/>
        </w:rPr>
        <w:t>3. określenie celów projektów i zaplanowanie etapów ich realizacji</w:t>
      </w:r>
    </w:p>
    <w:p w:rsidR="00C355D8" w:rsidRPr="00C355D8" w:rsidRDefault="00C355D8" w:rsidP="00C355D8">
      <w:pPr>
        <w:suppressAutoHyphens/>
        <w:autoSpaceDN w:val="0"/>
        <w:spacing w:after="0" w:line="240" w:lineRule="auto"/>
        <w:jc w:val="both"/>
        <w:textAlignment w:val="baseline"/>
        <w:rPr>
          <w:rFonts w:ascii="Book Antiqua" w:hAnsi="Book Antiqua"/>
          <w:sz w:val="20"/>
          <w:szCs w:val="20"/>
        </w:rPr>
      </w:pPr>
      <w:r w:rsidRPr="00C355D8">
        <w:rPr>
          <w:rFonts w:ascii="Book Antiqua" w:hAnsi="Book Antiqua"/>
          <w:sz w:val="20"/>
          <w:szCs w:val="20"/>
        </w:rPr>
        <w:t>4. wykonanie zaplanowanych działań</w:t>
      </w:r>
    </w:p>
    <w:p w:rsidR="00C355D8" w:rsidRPr="00C355D8" w:rsidRDefault="00C355D8" w:rsidP="00C355D8">
      <w:pPr>
        <w:suppressAutoHyphens/>
        <w:autoSpaceDN w:val="0"/>
        <w:spacing w:after="0"/>
        <w:jc w:val="both"/>
        <w:textAlignment w:val="baseline"/>
        <w:rPr>
          <w:rFonts w:ascii="Book Antiqua" w:hAnsi="Book Antiqua"/>
          <w:sz w:val="20"/>
          <w:szCs w:val="20"/>
        </w:rPr>
      </w:pPr>
      <w:r w:rsidRPr="00C355D8">
        <w:rPr>
          <w:rFonts w:ascii="Book Antiqua" w:hAnsi="Book Antiqua"/>
          <w:sz w:val="20"/>
          <w:szCs w:val="20"/>
        </w:rPr>
        <w:t>5. opieka nad grupą uczniów zobowiązanych do udokumentowania projektu minimum jedną z wybranych form:</w:t>
      </w:r>
    </w:p>
    <w:p w:rsidR="00C355D8" w:rsidRPr="00C355D8" w:rsidRDefault="00C355D8" w:rsidP="00C355D8">
      <w:pPr>
        <w:suppressAutoHyphens/>
        <w:autoSpaceDN w:val="0"/>
        <w:spacing w:after="0"/>
        <w:jc w:val="both"/>
        <w:textAlignment w:val="baseline"/>
        <w:rPr>
          <w:rFonts w:ascii="Book Antiqua" w:hAnsi="Book Antiqua"/>
          <w:sz w:val="20"/>
          <w:szCs w:val="20"/>
        </w:rPr>
      </w:pPr>
      <w:r w:rsidRPr="00C355D8">
        <w:rPr>
          <w:rFonts w:ascii="Book Antiqua" w:hAnsi="Book Antiqua"/>
          <w:sz w:val="20"/>
          <w:szCs w:val="20"/>
        </w:rPr>
        <w:t>- wydawnictwo</w:t>
      </w:r>
    </w:p>
    <w:p w:rsidR="00C355D8" w:rsidRPr="00C355D8" w:rsidRDefault="00C355D8" w:rsidP="00C355D8">
      <w:pPr>
        <w:suppressAutoHyphens/>
        <w:autoSpaceDN w:val="0"/>
        <w:spacing w:after="0"/>
        <w:jc w:val="both"/>
        <w:textAlignment w:val="baseline"/>
        <w:rPr>
          <w:rFonts w:ascii="Book Antiqua" w:hAnsi="Book Antiqua"/>
          <w:sz w:val="20"/>
          <w:szCs w:val="20"/>
        </w:rPr>
      </w:pPr>
      <w:r w:rsidRPr="00C355D8">
        <w:rPr>
          <w:rFonts w:ascii="Book Antiqua" w:hAnsi="Book Antiqua"/>
          <w:sz w:val="20"/>
          <w:szCs w:val="20"/>
        </w:rPr>
        <w:t>- album</w:t>
      </w:r>
    </w:p>
    <w:p w:rsidR="00C355D8" w:rsidRPr="00C355D8" w:rsidRDefault="00C355D8" w:rsidP="00C355D8">
      <w:pPr>
        <w:suppressAutoHyphens/>
        <w:autoSpaceDN w:val="0"/>
        <w:spacing w:after="0"/>
        <w:jc w:val="both"/>
        <w:textAlignment w:val="baseline"/>
        <w:rPr>
          <w:rFonts w:ascii="Book Antiqua" w:hAnsi="Book Antiqua"/>
          <w:sz w:val="20"/>
          <w:szCs w:val="20"/>
        </w:rPr>
      </w:pPr>
      <w:r w:rsidRPr="00C355D8">
        <w:rPr>
          <w:rFonts w:ascii="Book Antiqua" w:hAnsi="Book Antiqua"/>
          <w:sz w:val="20"/>
          <w:szCs w:val="20"/>
        </w:rPr>
        <w:t>-zdjęcia-prezentacje multimedialne</w:t>
      </w:r>
    </w:p>
    <w:p w:rsidR="00C355D8" w:rsidRPr="00C355D8" w:rsidRDefault="00C355D8" w:rsidP="00C355D8">
      <w:pPr>
        <w:suppressAutoHyphens/>
        <w:autoSpaceDN w:val="0"/>
        <w:spacing w:after="0"/>
        <w:jc w:val="both"/>
        <w:textAlignment w:val="baseline"/>
        <w:rPr>
          <w:rFonts w:ascii="Book Antiqua" w:hAnsi="Book Antiqua"/>
          <w:sz w:val="20"/>
          <w:szCs w:val="20"/>
        </w:rPr>
      </w:pPr>
      <w:r w:rsidRPr="00C355D8">
        <w:rPr>
          <w:rFonts w:ascii="Book Antiqua" w:hAnsi="Book Antiqua"/>
          <w:sz w:val="20"/>
          <w:szCs w:val="20"/>
        </w:rPr>
        <w:t>- film</w:t>
      </w:r>
    </w:p>
    <w:p w:rsidR="00C355D8" w:rsidRPr="00C355D8" w:rsidRDefault="00C355D8" w:rsidP="00C355D8">
      <w:pPr>
        <w:suppressAutoHyphens/>
        <w:autoSpaceDN w:val="0"/>
        <w:spacing w:after="0"/>
        <w:jc w:val="both"/>
        <w:textAlignment w:val="baseline"/>
        <w:rPr>
          <w:rFonts w:ascii="Book Antiqua" w:hAnsi="Book Antiqua"/>
          <w:sz w:val="20"/>
          <w:szCs w:val="20"/>
        </w:rPr>
      </w:pPr>
      <w:r w:rsidRPr="00C355D8">
        <w:rPr>
          <w:rFonts w:ascii="Book Antiqua" w:hAnsi="Book Antiqua"/>
          <w:sz w:val="20"/>
          <w:szCs w:val="20"/>
        </w:rPr>
        <w:lastRenderedPageBreak/>
        <w:t>6. prowadzenie dokumentacji projektu np. dziennik projektu, harmonogram zajęć i inne w uzgodnieniu z Zamawiającym.</w:t>
      </w:r>
    </w:p>
    <w:p w:rsidR="00C355D8" w:rsidRPr="00C355D8" w:rsidRDefault="00C355D8" w:rsidP="00C355D8">
      <w:pPr>
        <w:suppressAutoHyphens/>
        <w:autoSpaceDN w:val="0"/>
        <w:spacing w:after="0"/>
        <w:jc w:val="both"/>
        <w:textAlignment w:val="baseline"/>
      </w:pPr>
      <w:r w:rsidRPr="00C355D8">
        <w:rPr>
          <w:rFonts w:ascii="Book Antiqua" w:hAnsi="Book Antiqua"/>
          <w:sz w:val="20"/>
          <w:szCs w:val="20"/>
        </w:rPr>
        <w:t xml:space="preserve">7. rozliczenie z wykonania projektu  w oparciu o Kartę pracy do końca maja 2019r. w uzgodnieniu z Zamawiającym– </w:t>
      </w:r>
      <w:r w:rsidRPr="00C355D8">
        <w:rPr>
          <w:rFonts w:ascii="Book Antiqua" w:hAnsi="Book Antiqua"/>
          <w:b/>
          <w:sz w:val="20"/>
          <w:szCs w:val="20"/>
        </w:rPr>
        <w:t xml:space="preserve">załącznik nr 3 do </w:t>
      </w:r>
      <w:proofErr w:type="spellStart"/>
      <w:r w:rsidRPr="00C355D8">
        <w:rPr>
          <w:rFonts w:ascii="Book Antiqua" w:hAnsi="Book Antiqua"/>
          <w:b/>
          <w:sz w:val="20"/>
          <w:szCs w:val="20"/>
        </w:rPr>
        <w:t>siwz</w:t>
      </w:r>
      <w:proofErr w:type="spellEnd"/>
      <w:r w:rsidRPr="00C355D8">
        <w:rPr>
          <w:rFonts w:ascii="Book Antiqua" w:hAnsi="Book Antiqua"/>
          <w:b/>
          <w:sz w:val="20"/>
          <w:szCs w:val="20"/>
        </w:rPr>
        <w:t>.</w:t>
      </w:r>
    </w:p>
    <w:p w:rsidR="00C355D8" w:rsidRPr="00C355D8" w:rsidRDefault="00C355D8" w:rsidP="00C355D8">
      <w:pPr>
        <w:suppressAutoHyphens/>
        <w:autoSpaceDN w:val="0"/>
        <w:spacing w:after="0"/>
        <w:jc w:val="both"/>
        <w:textAlignment w:val="baseline"/>
      </w:pPr>
      <w:r w:rsidRPr="00C355D8">
        <w:rPr>
          <w:rFonts w:ascii="Book Antiqua" w:hAnsi="Book Antiqua"/>
          <w:b/>
          <w:sz w:val="20"/>
          <w:szCs w:val="20"/>
        </w:rPr>
        <w:t xml:space="preserve">8. </w:t>
      </w:r>
      <w:r w:rsidRPr="00C355D8">
        <w:rPr>
          <w:rFonts w:ascii="Book Antiqua" w:hAnsi="Book Antiqua"/>
          <w:sz w:val="20"/>
          <w:szCs w:val="20"/>
        </w:rPr>
        <w:t>uczestnictwo opiekuna wraz z uczniami</w:t>
      </w:r>
      <w:r w:rsidRPr="00C355D8">
        <w:rPr>
          <w:rFonts w:ascii="Book Antiqua" w:hAnsi="Book Antiqua"/>
          <w:b/>
          <w:sz w:val="20"/>
          <w:szCs w:val="20"/>
        </w:rPr>
        <w:t xml:space="preserve"> </w:t>
      </w:r>
      <w:r w:rsidRPr="00C355D8">
        <w:rPr>
          <w:rFonts w:ascii="Book Antiqua" w:hAnsi="Book Antiqua"/>
          <w:sz w:val="20"/>
          <w:szCs w:val="20"/>
        </w:rPr>
        <w:t>podczas Festiwalu Uczniowskich Projektów zakończonego poczęstunkiem dla uczestników</w:t>
      </w:r>
    </w:p>
    <w:p w:rsidR="00C355D8" w:rsidRPr="00C355D8" w:rsidRDefault="00C355D8" w:rsidP="00C355D8">
      <w:pPr>
        <w:suppressAutoHyphens/>
        <w:autoSpaceDN w:val="0"/>
        <w:spacing w:after="0"/>
        <w:jc w:val="both"/>
        <w:textAlignment w:val="baseline"/>
        <w:rPr>
          <w:rFonts w:ascii="Book Antiqua" w:hAnsi="Book Antiqua"/>
          <w:b/>
          <w:sz w:val="20"/>
          <w:szCs w:val="20"/>
        </w:rPr>
      </w:pPr>
      <w:r w:rsidRPr="00C355D8">
        <w:rPr>
          <w:rFonts w:ascii="Book Antiqua" w:hAnsi="Book Antiqua"/>
          <w:b/>
          <w:sz w:val="20"/>
          <w:szCs w:val="20"/>
        </w:rPr>
        <w:t>Zadania o których mowa powyżej będą świadczone nieprzerwanie przez cały okres realizacji Uczniowskiego MINI-PROJEKTU  w wymiarze maksymalnie 20 godzin/grupę  plus 12 godzin na przygotowanie dokumentacji, konsultacje, przy czym 1 godzina=45 minut. W każdej szkole jest realizowany  jeden Uczniowski MINI-Projekt.</w:t>
      </w:r>
    </w:p>
    <w:p w:rsidR="00C355D8" w:rsidRPr="00C355D8" w:rsidRDefault="00C355D8" w:rsidP="00C355D8">
      <w:pPr>
        <w:suppressAutoHyphens/>
        <w:autoSpaceDN w:val="0"/>
        <w:jc w:val="center"/>
        <w:textAlignment w:val="baseline"/>
        <w:rPr>
          <w:rFonts w:ascii="Book Antiqua" w:hAnsi="Book Antiqua"/>
        </w:rPr>
      </w:pPr>
    </w:p>
    <w:p w:rsidR="00C355D8" w:rsidRPr="00C355D8" w:rsidRDefault="00C355D8" w:rsidP="00C355D8">
      <w:pPr>
        <w:suppressAutoHyphens/>
        <w:autoSpaceDN w:val="0"/>
        <w:jc w:val="center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§ 4</w:t>
      </w:r>
    </w:p>
    <w:p w:rsidR="00C355D8" w:rsidRPr="00C355D8" w:rsidRDefault="00C355D8" w:rsidP="00C355D8">
      <w:pPr>
        <w:suppressAutoHyphens/>
        <w:autoSpaceDN w:val="0"/>
        <w:jc w:val="center"/>
        <w:textAlignment w:val="baseline"/>
        <w:rPr>
          <w:rFonts w:ascii="Book Antiqua" w:hAnsi="Book Antiqua"/>
          <w:b/>
        </w:rPr>
      </w:pPr>
      <w:r w:rsidRPr="00C355D8">
        <w:rPr>
          <w:rFonts w:ascii="Book Antiqua" w:hAnsi="Book Antiqua"/>
          <w:b/>
        </w:rPr>
        <w:t>Wynagrodzenie</w:t>
      </w:r>
    </w:p>
    <w:p w:rsidR="00C355D8" w:rsidRPr="00C355D8" w:rsidRDefault="00C355D8" w:rsidP="00C355D8">
      <w:pPr>
        <w:suppressAutoHyphens/>
        <w:autoSpaceDN w:val="0"/>
        <w:spacing w:after="0" w:line="240" w:lineRule="auto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1.Zgodnie ze złożoną ofertą strony ustalają wynagrodzenie Wykonawcy w wysokości……………zł  brutto.</w:t>
      </w:r>
    </w:p>
    <w:p w:rsidR="00C355D8" w:rsidRPr="00C355D8" w:rsidRDefault="00C355D8" w:rsidP="00C355D8">
      <w:pPr>
        <w:suppressAutoHyphens/>
        <w:autoSpaceDN w:val="0"/>
        <w:spacing w:after="0" w:line="240" w:lineRule="auto"/>
        <w:jc w:val="both"/>
        <w:textAlignment w:val="baseline"/>
      </w:pPr>
      <w:r w:rsidRPr="00C355D8">
        <w:rPr>
          <w:rFonts w:ascii="Book Antiqua" w:hAnsi="Book Antiqua"/>
        </w:rPr>
        <w:t xml:space="preserve"> (słownie ………………….…………………………………..………….)</w:t>
      </w:r>
      <w:r w:rsidRPr="00C355D8">
        <w:rPr>
          <w:rFonts w:ascii="Book Antiqua" w:hAnsi="Book Antiqua"/>
          <w:color w:val="000000"/>
        </w:rPr>
        <w:t xml:space="preserve">. </w:t>
      </w:r>
    </w:p>
    <w:p w:rsidR="00C355D8" w:rsidRPr="00C355D8" w:rsidRDefault="00C355D8" w:rsidP="00C355D8">
      <w:pPr>
        <w:suppressAutoHyphens/>
        <w:autoSpaceDN w:val="0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2. Zapłata za wykonanie przedmiotu zamówienia będzie dokonywana na następujący rachunek bankowy Wykonawcy …………………………………………………………………….</w:t>
      </w:r>
    </w:p>
    <w:p w:rsidR="00C355D8" w:rsidRPr="00C355D8" w:rsidRDefault="00C355D8" w:rsidP="00C355D8">
      <w:pPr>
        <w:suppressAutoHyphens/>
        <w:autoSpaceDN w:val="0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 xml:space="preserve">3.Niezrealizowanie pełnego wymiaru czasu pracy określonego w </w:t>
      </w:r>
      <w:proofErr w:type="spellStart"/>
      <w:r w:rsidRPr="00C355D8">
        <w:rPr>
          <w:rFonts w:ascii="Book Antiqua" w:hAnsi="Book Antiqua"/>
        </w:rPr>
        <w:t>siwz</w:t>
      </w:r>
      <w:proofErr w:type="spellEnd"/>
      <w:r w:rsidRPr="00C355D8">
        <w:rPr>
          <w:rFonts w:ascii="Book Antiqua" w:hAnsi="Book Antiqua"/>
        </w:rPr>
        <w:t xml:space="preserve"> spowoduje proporcjonalne pomniejszenie należnego wynagrodzenia w przeliczeniu na ilość godzin.</w:t>
      </w:r>
    </w:p>
    <w:p w:rsidR="00C355D8" w:rsidRPr="00C355D8" w:rsidRDefault="00C355D8" w:rsidP="00C355D8">
      <w:pPr>
        <w:suppressAutoHyphens/>
        <w:autoSpaceDN w:val="0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4.Za niewykonanie umowy w terminie lub wykonanie nienależyte, skutkujące konsekwencjami dla Zamawiającego, w tym finansowymi, Wykonawca zobowiązany jest do zwrotu części wynagrodzenia adekwatnego do pokrycia kar lub korekt finansowych nałożonych na Zamawiającego a wynikających  z zaniedbań Wykonawcy związanych z jego zadaniami na rzecz projektu wraz z odsetkami ustawowymi.</w:t>
      </w:r>
    </w:p>
    <w:p w:rsidR="00C355D8" w:rsidRPr="00C355D8" w:rsidRDefault="00C355D8" w:rsidP="00C355D8">
      <w:pPr>
        <w:suppressAutoHyphens/>
        <w:autoSpaceDN w:val="0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5.Wykonawca wyraża zgodę na zapłatę kar umownych w drodze potrącenia z przysługujących mu należności.</w:t>
      </w:r>
    </w:p>
    <w:p w:rsidR="00C355D8" w:rsidRPr="00C355D8" w:rsidRDefault="00C355D8" w:rsidP="00C355D8">
      <w:pPr>
        <w:suppressAutoHyphens/>
        <w:autoSpaceDN w:val="0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6.Zamawiajacy zastrzega sobie prawo dochodzenia roszczeń z tytułu poniesionych strat w wypadku odstąpienia od umowy z przyczyn leżących po stronie Wykonawcy.</w:t>
      </w:r>
    </w:p>
    <w:p w:rsidR="00C355D8" w:rsidRPr="00C355D8" w:rsidRDefault="00C355D8" w:rsidP="00C355D8">
      <w:pPr>
        <w:suppressAutoHyphens/>
        <w:autoSpaceDN w:val="0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7.Zamawiajacy może wstrzymać do czasu ustalenia przyczyny płatności za wykonaną usługę w całości lub  w części – w przypadku nie wywiązania się Wykonawcy z któregokolwiek ze zobowiązań wynikających  z niniejszej umowy. W takim przypadku nie przysługują Wykonawcy odsetki z tytułu opóźnień w zapłacie.</w:t>
      </w:r>
    </w:p>
    <w:p w:rsidR="00C355D8" w:rsidRPr="00C355D8" w:rsidRDefault="00C355D8" w:rsidP="00C355D8">
      <w:pPr>
        <w:suppressAutoHyphens/>
        <w:autoSpaceDN w:val="0"/>
        <w:jc w:val="both"/>
        <w:textAlignment w:val="baseline"/>
        <w:rPr>
          <w:rFonts w:ascii="Book Antiqua" w:hAnsi="Book Antiqua"/>
        </w:rPr>
      </w:pPr>
    </w:p>
    <w:p w:rsidR="00C355D8" w:rsidRPr="00C355D8" w:rsidRDefault="00C355D8" w:rsidP="00C355D8">
      <w:pPr>
        <w:suppressAutoHyphens/>
        <w:autoSpaceDN w:val="0"/>
        <w:jc w:val="center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§ 5</w:t>
      </w:r>
    </w:p>
    <w:p w:rsidR="00C355D8" w:rsidRPr="00C355D8" w:rsidRDefault="00C355D8" w:rsidP="00C355D8">
      <w:pPr>
        <w:suppressAutoHyphens/>
        <w:autoSpaceDN w:val="0"/>
        <w:jc w:val="center"/>
        <w:textAlignment w:val="baseline"/>
        <w:rPr>
          <w:rFonts w:ascii="Book Antiqua" w:hAnsi="Book Antiqua"/>
          <w:b/>
        </w:rPr>
      </w:pPr>
      <w:r w:rsidRPr="00C355D8">
        <w:rPr>
          <w:rFonts w:ascii="Book Antiqua" w:hAnsi="Book Antiqua"/>
          <w:b/>
        </w:rPr>
        <w:t>Obowiązki Wykonawcy</w:t>
      </w:r>
    </w:p>
    <w:p w:rsidR="00C355D8" w:rsidRPr="00C355D8" w:rsidRDefault="00C355D8" w:rsidP="00C355D8">
      <w:pPr>
        <w:suppressAutoHyphens/>
        <w:autoSpaceDN w:val="0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1.W związku z realizacją przedmiotu zamówienia z uczestnikami projektu Wykonawca zrzeka się wszelkich praw autorskich na rzecz ODN w Kaliszu.</w:t>
      </w:r>
    </w:p>
    <w:p w:rsidR="00C355D8" w:rsidRPr="00C355D8" w:rsidRDefault="00C355D8" w:rsidP="00C355D8">
      <w:pPr>
        <w:suppressAutoHyphens/>
        <w:autoSpaceDN w:val="0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lastRenderedPageBreak/>
        <w:t>2.Wykonawca zobowiązuje się poddać ewentualnej kontroli dokonywanej przez Zamawiającego lub Instytucję Zarządzającą oraz inne uprawnione podmioty w zakresie realizacji umowy.</w:t>
      </w:r>
    </w:p>
    <w:p w:rsidR="00C355D8" w:rsidRPr="00C355D8" w:rsidRDefault="00C355D8" w:rsidP="00C355D8">
      <w:pPr>
        <w:suppressAutoHyphens/>
        <w:autoSpaceDN w:val="0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3.Wykonawca jest zobowiązany przedstawić w celu akceptacji wszystkie dokumenty dotyczące realizacji projektu Zamawiającemu.</w:t>
      </w:r>
    </w:p>
    <w:p w:rsidR="00C355D8" w:rsidRPr="00C355D8" w:rsidRDefault="00C355D8" w:rsidP="00C355D8">
      <w:pPr>
        <w:suppressAutoHyphens/>
        <w:autoSpaceDN w:val="0"/>
        <w:jc w:val="center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§ 6</w:t>
      </w:r>
    </w:p>
    <w:p w:rsidR="00C355D8" w:rsidRPr="00C355D8" w:rsidRDefault="00C355D8" w:rsidP="00C355D8">
      <w:pPr>
        <w:suppressAutoHyphens/>
        <w:autoSpaceDN w:val="0"/>
        <w:jc w:val="center"/>
        <w:textAlignment w:val="baseline"/>
        <w:rPr>
          <w:rFonts w:ascii="Book Antiqua" w:hAnsi="Book Antiqua"/>
          <w:b/>
        </w:rPr>
      </w:pPr>
      <w:r w:rsidRPr="00C355D8">
        <w:rPr>
          <w:rFonts w:ascii="Book Antiqua" w:hAnsi="Book Antiqua"/>
          <w:b/>
        </w:rPr>
        <w:t>Ochrona danych osobowych</w:t>
      </w:r>
    </w:p>
    <w:p w:rsidR="00C355D8" w:rsidRPr="00C355D8" w:rsidRDefault="00C355D8" w:rsidP="00C355D8">
      <w:pPr>
        <w:suppressAutoHyphens/>
        <w:autoSpaceDN w:val="0"/>
        <w:jc w:val="both"/>
        <w:textAlignment w:val="baseline"/>
      </w:pPr>
      <w:r w:rsidRPr="00C355D8">
        <w:rPr>
          <w:rFonts w:ascii="Book Antiqua" w:hAnsi="Book Antiqua"/>
        </w:rPr>
        <w:t>Strony są zobowiązane do przestrzegania przepisów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zwane dalej RODO.</w:t>
      </w:r>
    </w:p>
    <w:p w:rsidR="00C355D8" w:rsidRPr="00C355D8" w:rsidRDefault="00C355D8" w:rsidP="00C355D8">
      <w:pPr>
        <w:suppressAutoHyphens/>
        <w:autoSpaceDN w:val="0"/>
        <w:jc w:val="center"/>
        <w:textAlignment w:val="baseline"/>
        <w:rPr>
          <w:rFonts w:ascii="Book Antiqua" w:hAnsi="Book Antiqua"/>
        </w:rPr>
      </w:pPr>
    </w:p>
    <w:p w:rsidR="00C355D8" w:rsidRPr="00C355D8" w:rsidRDefault="00C355D8" w:rsidP="00C355D8">
      <w:pPr>
        <w:suppressAutoHyphens/>
        <w:autoSpaceDN w:val="0"/>
        <w:jc w:val="center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§ 7</w:t>
      </w:r>
    </w:p>
    <w:p w:rsidR="00C355D8" w:rsidRPr="00C355D8" w:rsidRDefault="00C355D8" w:rsidP="00C355D8">
      <w:pPr>
        <w:suppressAutoHyphens/>
        <w:autoSpaceDN w:val="0"/>
        <w:jc w:val="center"/>
        <w:textAlignment w:val="baseline"/>
        <w:rPr>
          <w:rFonts w:ascii="Book Antiqua" w:hAnsi="Book Antiqua"/>
          <w:b/>
        </w:rPr>
      </w:pPr>
      <w:r w:rsidRPr="00C355D8">
        <w:rPr>
          <w:rFonts w:ascii="Book Antiqua" w:hAnsi="Book Antiqua"/>
          <w:b/>
        </w:rPr>
        <w:t>Postanowienia końcowe</w:t>
      </w:r>
    </w:p>
    <w:p w:rsidR="00C355D8" w:rsidRPr="00C355D8" w:rsidRDefault="00C355D8" w:rsidP="00C355D8">
      <w:pPr>
        <w:suppressAutoHyphens/>
        <w:autoSpaceDN w:val="0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1.  Wszelkie zmiany niniejszej umowy wymagają formy pisemnej, po rygorem nieważności.</w:t>
      </w:r>
    </w:p>
    <w:p w:rsidR="00C355D8" w:rsidRPr="00C355D8" w:rsidRDefault="00C355D8" w:rsidP="00C355D8">
      <w:pPr>
        <w:suppressAutoHyphens/>
        <w:autoSpaceDN w:val="0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2. W sprawach nieuregulowanych niniejszą umową mają zastosowanie przepisy  Kodeksu Cywilnego.</w:t>
      </w:r>
    </w:p>
    <w:p w:rsidR="00C355D8" w:rsidRPr="00C355D8" w:rsidRDefault="00C355D8" w:rsidP="00C355D8">
      <w:pPr>
        <w:suppressAutoHyphens/>
        <w:autoSpaceDN w:val="0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3. Wszelkie spory na tle stosowania niniejszej umowy, rozpatrywane będą przez sąd właściwy dla siedziby Zamawiającego</w:t>
      </w:r>
    </w:p>
    <w:p w:rsidR="00C355D8" w:rsidRPr="00C355D8" w:rsidRDefault="00C355D8" w:rsidP="00C355D8">
      <w:pPr>
        <w:suppressAutoHyphens/>
        <w:autoSpaceDN w:val="0"/>
        <w:jc w:val="both"/>
        <w:textAlignment w:val="baseline"/>
        <w:rPr>
          <w:rFonts w:ascii="Book Antiqua" w:hAnsi="Book Antiqua"/>
        </w:rPr>
      </w:pPr>
      <w:r w:rsidRPr="00C355D8">
        <w:rPr>
          <w:rFonts w:ascii="Book Antiqua" w:hAnsi="Book Antiqua"/>
        </w:rPr>
        <w:t>4. Umowę sporządzono w 2 jednobrzmiących egzemplarzach 1 dla Zamawiającego  jeden dla Wykonawcy.</w:t>
      </w:r>
    </w:p>
    <w:p w:rsidR="00C355D8" w:rsidRPr="00C355D8" w:rsidRDefault="00C355D8" w:rsidP="00C355D8">
      <w:pPr>
        <w:suppressAutoHyphens/>
        <w:autoSpaceDN w:val="0"/>
        <w:jc w:val="both"/>
        <w:textAlignment w:val="baseline"/>
        <w:rPr>
          <w:rFonts w:ascii="Book Antiqua" w:hAnsi="Book Antiqua"/>
        </w:rPr>
      </w:pPr>
    </w:p>
    <w:p w:rsidR="00C355D8" w:rsidRPr="00C355D8" w:rsidRDefault="00C355D8" w:rsidP="00C355D8">
      <w:pPr>
        <w:suppressAutoHyphens/>
        <w:autoSpaceDN w:val="0"/>
        <w:textAlignment w:val="baseline"/>
        <w:rPr>
          <w:rFonts w:ascii="Book Antiqua" w:hAnsi="Book Antiqua"/>
          <w:b/>
        </w:rPr>
      </w:pPr>
      <w:r w:rsidRPr="00C355D8">
        <w:rPr>
          <w:rFonts w:ascii="Book Antiqua" w:hAnsi="Book Antiqua"/>
          <w:b/>
        </w:rPr>
        <w:t xml:space="preserve">     Zamawiający                                                                                                      Wykonawca</w:t>
      </w:r>
    </w:p>
    <w:p w:rsidR="00C355D8" w:rsidRPr="00C355D8" w:rsidRDefault="00C355D8" w:rsidP="00C355D8">
      <w:pPr>
        <w:suppressAutoHyphens/>
        <w:autoSpaceDN w:val="0"/>
        <w:textAlignment w:val="baseline"/>
      </w:pPr>
    </w:p>
    <w:p w:rsidR="008C75E2" w:rsidRDefault="008C75E2" w:rsidP="00833BA9"/>
    <w:p w:rsidR="005530E5" w:rsidRPr="00D210CF" w:rsidRDefault="005530E5" w:rsidP="005530E5">
      <w:pPr>
        <w:spacing w:after="0"/>
        <w:ind w:left="720"/>
        <w:jc w:val="both"/>
        <w:rPr>
          <w:rFonts w:ascii="Book Antiqua" w:hAnsi="Book Antiqua"/>
          <w:sz w:val="16"/>
          <w:szCs w:val="16"/>
        </w:rPr>
      </w:pPr>
      <w:bookmarkStart w:id="0" w:name="_GoBack"/>
      <w:bookmarkEnd w:id="0"/>
    </w:p>
    <w:sectPr w:rsidR="005530E5" w:rsidRPr="00D210CF" w:rsidSect="00924AC3">
      <w:headerReference w:type="default" r:id="rId8"/>
      <w:footerReference w:type="default" r:id="rId9"/>
      <w:pgSz w:w="11906" w:h="16838"/>
      <w:pgMar w:top="1111" w:right="1418" w:bottom="1418" w:left="1134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6D0" w:rsidRDefault="008846D0" w:rsidP="00367514">
      <w:pPr>
        <w:spacing w:after="0" w:line="240" w:lineRule="auto"/>
      </w:pPr>
      <w:r>
        <w:separator/>
      </w:r>
    </w:p>
  </w:endnote>
  <w:endnote w:type="continuationSeparator" w:id="0">
    <w:p w:rsidR="008846D0" w:rsidRDefault="008846D0" w:rsidP="00367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D09" w:rsidRDefault="009F29E6" w:rsidP="009F29E6">
    <w:pPr>
      <w:pStyle w:val="Stopka"/>
      <w:tabs>
        <w:tab w:val="clear" w:pos="4536"/>
        <w:tab w:val="clear" w:pos="9072"/>
        <w:tab w:val="center" w:pos="5028"/>
        <w:tab w:val="right" w:pos="10057"/>
      </w:tabs>
    </w:pPr>
    <w:r>
      <w:t xml:space="preserve">    </w:t>
    </w:r>
    <w:r w:rsidR="005530E5">
      <w:rPr>
        <w:noProof/>
        <w:lang w:eastAsia="pl-PL"/>
      </w:rPr>
      <w:drawing>
        <wp:inline distT="0" distB="0" distL="0" distR="0" wp14:anchorId="68917C5D" wp14:editId="305CE669">
          <wp:extent cx="2066925" cy="444500"/>
          <wp:effectExtent l="0" t="0" r="9525" b="0"/>
          <wp:docPr id="2" name="Obraz 2" descr="ODN-Kalisz---Logotyp-w-wersji-monochromaty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DN-Kalisz---Logotyp-w-wersji-monochromaty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F29E6">
      <w:rPr>
        <w:rFonts w:ascii="Arial" w:hAnsi="Arial" w:cs="Arial"/>
        <w:b/>
        <w:sz w:val="18"/>
        <w:szCs w:val="18"/>
      </w:rPr>
      <w:tab/>
    </w:r>
    <w:r w:rsidRPr="00AF6D09">
      <w:tab/>
    </w:r>
    <w:r w:rsidR="005530E5">
      <w:rPr>
        <w:noProof/>
        <w:lang w:eastAsia="pl-PL"/>
      </w:rPr>
      <w:drawing>
        <wp:inline distT="0" distB="0" distL="0" distR="0" wp14:anchorId="77000FD3" wp14:editId="586C0F02">
          <wp:extent cx="1268730" cy="270510"/>
          <wp:effectExtent l="0" t="0" r="7620" b="0"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730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29E6" w:rsidRPr="009F09A4" w:rsidRDefault="009F29E6" w:rsidP="009F29E6">
    <w:pPr>
      <w:pStyle w:val="Stopka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Akademia rozwoju w szkołach podstawowych i liceach Miasta Kalisza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6D0" w:rsidRDefault="008846D0" w:rsidP="00367514">
      <w:pPr>
        <w:spacing w:after="0" w:line="240" w:lineRule="auto"/>
      </w:pPr>
      <w:r>
        <w:separator/>
      </w:r>
    </w:p>
  </w:footnote>
  <w:footnote w:type="continuationSeparator" w:id="0">
    <w:p w:rsidR="008846D0" w:rsidRDefault="008846D0" w:rsidP="00367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514" w:rsidRDefault="00A45715" w:rsidP="00367514">
    <w:pPr>
      <w:pStyle w:val="Nagwek"/>
      <w:tabs>
        <w:tab w:val="center" w:pos="7002"/>
      </w:tabs>
      <w:jc w:val="center"/>
    </w:pPr>
    <w:r>
      <w:rPr>
        <w:noProof/>
        <w:lang w:eastAsia="pl-PL"/>
      </w:rPr>
      <w:t xml:space="preserve">            </w:t>
    </w:r>
    <w:r w:rsidR="005530E5">
      <w:rPr>
        <w:noProof/>
        <w:lang w:eastAsia="pl-PL"/>
      </w:rPr>
      <w:drawing>
        <wp:inline distT="0" distB="0" distL="0" distR="0" wp14:anchorId="2128DC21" wp14:editId="37919F1A">
          <wp:extent cx="5267325" cy="534670"/>
          <wp:effectExtent l="0" t="0" r="9525" b="0"/>
          <wp:docPr id="1" name="Obraz 1" descr="EFS_Samorzad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Samorzad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0"/>
    <w:multiLevelType w:val="singleLevel"/>
    <w:tmpl w:val="B088EBBA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/>
        <w:b w:val="0"/>
        <w:i w:val="0"/>
        <w:sz w:val="20"/>
        <w:szCs w:val="20"/>
      </w:rPr>
    </w:lvl>
  </w:abstractNum>
  <w:abstractNum w:abstractNumId="1">
    <w:nsid w:val="02844133"/>
    <w:multiLevelType w:val="multilevel"/>
    <w:tmpl w:val="2B468A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>
    <w:nsid w:val="045429EB"/>
    <w:multiLevelType w:val="hybridMultilevel"/>
    <w:tmpl w:val="A356A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402DD"/>
    <w:multiLevelType w:val="multilevel"/>
    <w:tmpl w:val="74F687CC"/>
    <w:numStyleLink w:val="WWNum1"/>
  </w:abstractNum>
  <w:abstractNum w:abstractNumId="4">
    <w:nsid w:val="14360D1C"/>
    <w:multiLevelType w:val="hybridMultilevel"/>
    <w:tmpl w:val="8A509B84"/>
    <w:lvl w:ilvl="0" w:tplc="43F0C03E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F7F65"/>
    <w:multiLevelType w:val="hybridMultilevel"/>
    <w:tmpl w:val="20B2D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B5236A"/>
    <w:multiLevelType w:val="multilevel"/>
    <w:tmpl w:val="B05E80B4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7">
    <w:nsid w:val="18B76B57"/>
    <w:multiLevelType w:val="hybridMultilevel"/>
    <w:tmpl w:val="A0A42B5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8">
    <w:nsid w:val="21EC09FF"/>
    <w:multiLevelType w:val="hybridMultilevel"/>
    <w:tmpl w:val="75828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905848"/>
    <w:multiLevelType w:val="hybridMultilevel"/>
    <w:tmpl w:val="45CAE100"/>
    <w:lvl w:ilvl="0" w:tplc="5DC267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E01EE4"/>
    <w:multiLevelType w:val="multilevel"/>
    <w:tmpl w:val="9290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385317E"/>
    <w:multiLevelType w:val="hybridMultilevel"/>
    <w:tmpl w:val="C04216FE"/>
    <w:lvl w:ilvl="0" w:tplc="6F4874C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F0825C">
      <w:start w:val="1"/>
      <w:numFmt w:val="lowerLetter"/>
      <w:lvlText w:val="%2)"/>
      <w:lvlJc w:val="left"/>
      <w:pPr>
        <w:ind w:left="6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EE2040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D27E32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1E3D46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78A872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2E5F56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889FA4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CA28AEC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75A37EE"/>
    <w:multiLevelType w:val="multilevel"/>
    <w:tmpl w:val="CC325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FCE0454"/>
    <w:multiLevelType w:val="multilevel"/>
    <w:tmpl w:val="74F687CC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4">
    <w:nsid w:val="403565D5"/>
    <w:multiLevelType w:val="hybridMultilevel"/>
    <w:tmpl w:val="C666B842"/>
    <w:lvl w:ilvl="0" w:tplc="2F38EAEC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3922A6"/>
    <w:multiLevelType w:val="hybridMultilevel"/>
    <w:tmpl w:val="E138A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38775C"/>
    <w:multiLevelType w:val="hybridMultilevel"/>
    <w:tmpl w:val="C616BE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F81E79"/>
    <w:multiLevelType w:val="hybridMultilevel"/>
    <w:tmpl w:val="8DA2F4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DB33A5"/>
    <w:multiLevelType w:val="hybridMultilevel"/>
    <w:tmpl w:val="D8CA43EA"/>
    <w:lvl w:ilvl="0" w:tplc="DF4028A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D646F6">
      <w:start w:val="1"/>
      <w:numFmt w:val="lowerLetter"/>
      <w:lvlText w:val="%2)"/>
      <w:lvlJc w:val="left"/>
      <w:pPr>
        <w:ind w:left="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966C9E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F2161E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58D7D6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1C3486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CA6522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5CA652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F0F16C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9231929"/>
    <w:multiLevelType w:val="multilevel"/>
    <w:tmpl w:val="FCF298D6"/>
    <w:styleLink w:val="WWNum3"/>
    <w:lvl w:ilvl="0">
      <w:numFmt w:val="bullet"/>
      <w:lvlText w:val=""/>
      <w:lvlJc w:val="left"/>
      <w:pPr>
        <w:ind w:left="36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180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24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396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40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120" w:hanging="360"/>
      </w:pPr>
      <w:rPr>
        <w:rFonts w:ascii="Symbol" w:hAnsi="Symbol"/>
        <w:sz w:val="20"/>
      </w:rPr>
    </w:lvl>
  </w:abstractNum>
  <w:abstractNum w:abstractNumId="20">
    <w:nsid w:val="7E695245"/>
    <w:multiLevelType w:val="hybridMultilevel"/>
    <w:tmpl w:val="AB44D1E8"/>
    <w:lvl w:ilvl="0" w:tplc="43660F80">
      <w:start w:val="1"/>
      <w:numFmt w:val="decimal"/>
      <w:lvlText w:val="%1."/>
      <w:lvlJc w:val="left"/>
      <w:pPr>
        <w:ind w:left="5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FA080E">
      <w:start w:val="1"/>
      <w:numFmt w:val="decimal"/>
      <w:lvlText w:val="%2)"/>
      <w:lvlJc w:val="left"/>
      <w:pPr>
        <w:ind w:left="7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2" w:tplc="6AD4E8D2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3" w:tplc="4B9E48CC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4" w:tplc="0C80CBE8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5" w:tplc="11F2E8A0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6" w:tplc="F530D368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7" w:tplc="C29C5818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8" w:tplc="FE862082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12"/>
  </w:num>
  <w:num w:numId="3">
    <w:abstractNumId w:val="1"/>
  </w:num>
  <w:num w:numId="4">
    <w:abstractNumId w:val="13"/>
  </w:num>
  <w:num w:numId="5">
    <w:abstractNumId w:val="6"/>
  </w:num>
  <w:num w:numId="6">
    <w:abstractNumId w:val="19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7"/>
  </w:num>
  <w:num w:numId="11">
    <w:abstractNumId w:val="2"/>
  </w:num>
  <w:num w:numId="12">
    <w:abstractNumId w:val="15"/>
  </w:num>
  <w:num w:numId="13">
    <w:abstractNumId w:val="4"/>
  </w:num>
  <w:num w:numId="14">
    <w:abstractNumId w:val="16"/>
  </w:num>
  <w:num w:numId="15">
    <w:abstractNumId w:val="3"/>
  </w:num>
  <w:num w:numId="16">
    <w:abstractNumId w:val="8"/>
  </w:num>
  <w:num w:numId="17">
    <w:abstractNumId w:val="20"/>
  </w:num>
  <w:num w:numId="18">
    <w:abstractNumId w:val="11"/>
  </w:num>
  <w:num w:numId="19">
    <w:abstractNumId w:val="18"/>
  </w:num>
  <w:num w:numId="20">
    <w:abstractNumId w:val="9"/>
  </w:num>
  <w:num w:numId="21">
    <w:abstractNumId w:val="17"/>
  </w:num>
  <w:num w:numId="22">
    <w:abstractNumId w:val="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BA9"/>
    <w:rsid w:val="00012E3A"/>
    <w:rsid w:val="0001760D"/>
    <w:rsid w:val="00036745"/>
    <w:rsid w:val="00036DA6"/>
    <w:rsid w:val="000414C0"/>
    <w:rsid w:val="00045B9B"/>
    <w:rsid w:val="00053131"/>
    <w:rsid w:val="00054045"/>
    <w:rsid w:val="00061F5A"/>
    <w:rsid w:val="00062767"/>
    <w:rsid w:val="00086D23"/>
    <w:rsid w:val="000B3F66"/>
    <w:rsid w:val="000B5F37"/>
    <w:rsid w:val="000C79C7"/>
    <w:rsid w:val="000F4544"/>
    <w:rsid w:val="000F70CA"/>
    <w:rsid w:val="001044AC"/>
    <w:rsid w:val="00115EC1"/>
    <w:rsid w:val="0011749A"/>
    <w:rsid w:val="00120726"/>
    <w:rsid w:val="001352E1"/>
    <w:rsid w:val="001471C3"/>
    <w:rsid w:val="00152FB7"/>
    <w:rsid w:val="00180073"/>
    <w:rsid w:val="001849F4"/>
    <w:rsid w:val="0019544D"/>
    <w:rsid w:val="001B674F"/>
    <w:rsid w:val="001C18A9"/>
    <w:rsid w:val="001C2B5E"/>
    <w:rsid w:val="001C750D"/>
    <w:rsid w:val="001D20C2"/>
    <w:rsid w:val="001E0564"/>
    <w:rsid w:val="001E1FDF"/>
    <w:rsid w:val="001E3AEA"/>
    <w:rsid w:val="001E6FFF"/>
    <w:rsid w:val="001F38B2"/>
    <w:rsid w:val="001F428F"/>
    <w:rsid w:val="00210015"/>
    <w:rsid w:val="002145CB"/>
    <w:rsid w:val="002449BF"/>
    <w:rsid w:val="00244BF9"/>
    <w:rsid w:val="00254DCE"/>
    <w:rsid w:val="00276BEA"/>
    <w:rsid w:val="00297B3A"/>
    <w:rsid w:val="002A7D12"/>
    <w:rsid w:val="002F78ED"/>
    <w:rsid w:val="00304760"/>
    <w:rsid w:val="00313F96"/>
    <w:rsid w:val="003163D9"/>
    <w:rsid w:val="003558E0"/>
    <w:rsid w:val="00360C05"/>
    <w:rsid w:val="00364EEB"/>
    <w:rsid w:val="00367514"/>
    <w:rsid w:val="00380379"/>
    <w:rsid w:val="0039177D"/>
    <w:rsid w:val="00397567"/>
    <w:rsid w:val="003B494C"/>
    <w:rsid w:val="003D3540"/>
    <w:rsid w:val="003E0734"/>
    <w:rsid w:val="003F3DEF"/>
    <w:rsid w:val="003F496A"/>
    <w:rsid w:val="00407F5D"/>
    <w:rsid w:val="0041440D"/>
    <w:rsid w:val="004251FC"/>
    <w:rsid w:val="0043190F"/>
    <w:rsid w:val="004333E5"/>
    <w:rsid w:val="0043530A"/>
    <w:rsid w:val="0045186A"/>
    <w:rsid w:val="00453EFD"/>
    <w:rsid w:val="004557AE"/>
    <w:rsid w:val="00470973"/>
    <w:rsid w:val="0049477B"/>
    <w:rsid w:val="00494E46"/>
    <w:rsid w:val="004B1876"/>
    <w:rsid w:val="004B2519"/>
    <w:rsid w:val="004D1406"/>
    <w:rsid w:val="004E4653"/>
    <w:rsid w:val="005133CE"/>
    <w:rsid w:val="00522FC1"/>
    <w:rsid w:val="00527676"/>
    <w:rsid w:val="005530E5"/>
    <w:rsid w:val="00553464"/>
    <w:rsid w:val="005617C1"/>
    <w:rsid w:val="00574A86"/>
    <w:rsid w:val="005836C2"/>
    <w:rsid w:val="00595FCF"/>
    <w:rsid w:val="005A3BF8"/>
    <w:rsid w:val="005C1390"/>
    <w:rsid w:val="005D0046"/>
    <w:rsid w:val="005E661A"/>
    <w:rsid w:val="005F1341"/>
    <w:rsid w:val="005F66E4"/>
    <w:rsid w:val="005F75C3"/>
    <w:rsid w:val="00605DE4"/>
    <w:rsid w:val="006150C4"/>
    <w:rsid w:val="00624C76"/>
    <w:rsid w:val="006254B4"/>
    <w:rsid w:val="00660C80"/>
    <w:rsid w:val="00666296"/>
    <w:rsid w:val="0068373A"/>
    <w:rsid w:val="0068479C"/>
    <w:rsid w:val="00695BC3"/>
    <w:rsid w:val="00697ABC"/>
    <w:rsid w:val="006A2810"/>
    <w:rsid w:val="006A7582"/>
    <w:rsid w:val="006B3344"/>
    <w:rsid w:val="006C291D"/>
    <w:rsid w:val="006C4033"/>
    <w:rsid w:val="006D3D2C"/>
    <w:rsid w:val="006E067A"/>
    <w:rsid w:val="006F2D7B"/>
    <w:rsid w:val="00725441"/>
    <w:rsid w:val="00762738"/>
    <w:rsid w:val="00763452"/>
    <w:rsid w:val="007964EA"/>
    <w:rsid w:val="007A1957"/>
    <w:rsid w:val="007A7BB4"/>
    <w:rsid w:val="007B443A"/>
    <w:rsid w:val="00822EBB"/>
    <w:rsid w:val="008231B9"/>
    <w:rsid w:val="008328D0"/>
    <w:rsid w:val="00833BA9"/>
    <w:rsid w:val="00835E00"/>
    <w:rsid w:val="008454AD"/>
    <w:rsid w:val="0085332E"/>
    <w:rsid w:val="0085716C"/>
    <w:rsid w:val="008605D3"/>
    <w:rsid w:val="008846D0"/>
    <w:rsid w:val="008C1B6C"/>
    <w:rsid w:val="008C75E2"/>
    <w:rsid w:val="008E669C"/>
    <w:rsid w:val="008F5AFA"/>
    <w:rsid w:val="00902B16"/>
    <w:rsid w:val="0090675F"/>
    <w:rsid w:val="00911993"/>
    <w:rsid w:val="00924AC3"/>
    <w:rsid w:val="00940766"/>
    <w:rsid w:val="0095094D"/>
    <w:rsid w:val="0096148F"/>
    <w:rsid w:val="009947B1"/>
    <w:rsid w:val="009C2DFA"/>
    <w:rsid w:val="009C66BD"/>
    <w:rsid w:val="009D052C"/>
    <w:rsid w:val="009F09A4"/>
    <w:rsid w:val="009F29E6"/>
    <w:rsid w:val="00A064D9"/>
    <w:rsid w:val="00A120C2"/>
    <w:rsid w:val="00A15262"/>
    <w:rsid w:val="00A2047B"/>
    <w:rsid w:val="00A239EE"/>
    <w:rsid w:val="00A24896"/>
    <w:rsid w:val="00A40B68"/>
    <w:rsid w:val="00A45715"/>
    <w:rsid w:val="00A6088B"/>
    <w:rsid w:val="00A63825"/>
    <w:rsid w:val="00A63DB2"/>
    <w:rsid w:val="00A714A6"/>
    <w:rsid w:val="00A82A71"/>
    <w:rsid w:val="00A86292"/>
    <w:rsid w:val="00A9495D"/>
    <w:rsid w:val="00A95EC8"/>
    <w:rsid w:val="00A9750A"/>
    <w:rsid w:val="00AA3D01"/>
    <w:rsid w:val="00AC10E1"/>
    <w:rsid w:val="00AC558C"/>
    <w:rsid w:val="00AE0F90"/>
    <w:rsid w:val="00AF32FC"/>
    <w:rsid w:val="00AF6D09"/>
    <w:rsid w:val="00B2044F"/>
    <w:rsid w:val="00B20C0E"/>
    <w:rsid w:val="00B249DA"/>
    <w:rsid w:val="00B64CE2"/>
    <w:rsid w:val="00B6653F"/>
    <w:rsid w:val="00B67EBF"/>
    <w:rsid w:val="00B90945"/>
    <w:rsid w:val="00BA502B"/>
    <w:rsid w:val="00BC166C"/>
    <w:rsid w:val="00BC2D9B"/>
    <w:rsid w:val="00BC600F"/>
    <w:rsid w:val="00BE52E5"/>
    <w:rsid w:val="00C243A8"/>
    <w:rsid w:val="00C355D8"/>
    <w:rsid w:val="00C46D7F"/>
    <w:rsid w:val="00C50895"/>
    <w:rsid w:val="00C56FE0"/>
    <w:rsid w:val="00C674FD"/>
    <w:rsid w:val="00C7565A"/>
    <w:rsid w:val="00C90BE8"/>
    <w:rsid w:val="00C92E96"/>
    <w:rsid w:val="00C96417"/>
    <w:rsid w:val="00CB5124"/>
    <w:rsid w:val="00CD73F2"/>
    <w:rsid w:val="00CF3DF3"/>
    <w:rsid w:val="00CF689D"/>
    <w:rsid w:val="00D210CF"/>
    <w:rsid w:val="00D31BA4"/>
    <w:rsid w:val="00D35AC9"/>
    <w:rsid w:val="00D36B67"/>
    <w:rsid w:val="00D40C5A"/>
    <w:rsid w:val="00D562EC"/>
    <w:rsid w:val="00D656DF"/>
    <w:rsid w:val="00D7445B"/>
    <w:rsid w:val="00D74D5E"/>
    <w:rsid w:val="00D83BEF"/>
    <w:rsid w:val="00D903EE"/>
    <w:rsid w:val="00DA7994"/>
    <w:rsid w:val="00DC593A"/>
    <w:rsid w:val="00DC6460"/>
    <w:rsid w:val="00DD3B0E"/>
    <w:rsid w:val="00E11111"/>
    <w:rsid w:val="00E213A5"/>
    <w:rsid w:val="00E2717A"/>
    <w:rsid w:val="00E275E6"/>
    <w:rsid w:val="00E33B79"/>
    <w:rsid w:val="00E976BB"/>
    <w:rsid w:val="00EB6D37"/>
    <w:rsid w:val="00EF0ACC"/>
    <w:rsid w:val="00EF4BB9"/>
    <w:rsid w:val="00F10E3C"/>
    <w:rsid w:val="00F26E26"/>
    <w:rsid w:val="00F337E1"/>
    <w:rsid w:val="00F52B53"/>
    <w:rsid w:val="00F616D6"/>
    <w:rsid w:val="00F61AAA"/>
    <w:rsid w:val="00F82008"/>
    <w:rsid w:val="00F95B1F"/>
    <w:rsid w:val="00FA0029"/>
    <w:rsid w:val="00FA691A"/>
    <w:rsid w:val="00FB0838"/>
    <w:rsid w:val="00FD16F4"/>
    <w:rsid w:val="00FE11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3BA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5530E5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3BA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5530E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zbieta.czolnik\Desktop\Projekt%20Akademia\Formatki\formatka-%20pion%20-%20cz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formatka- pion - cz1</Template>
  <TotalTime>0</TotalTime>
  <Pages>3</Pages>
  <Words>735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elzbieta.czolnik</dc:creator>
  <cp:lastModifiedBy>Renata Wawrzyniak</cp:lastModifiedBy>
  <cp:revision>2</cp:revision>
  <cp:lastPrinted>2018-10-03T09:47:00Z</cp:lastPrinted>
  <dcterms:created xsi:type="dcterms:W3CDTF">2018-10-24T07:59:00Z</dcterms:created>
  <dcterms:modified xsi:type="dcterms:W3CDTF">2018-10-24T07:59:00Z</dcterms:modified>
</cp:coreProperties>
</file>