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A32" w:rsidRPr="005E0B8B" w:rsidRDefault="005E0B8B" w:rsidP="00CD6C6E">
      <w:pPr>
        <w:spacing w:after="0" w:line="240" w:lineRule="auto"/>
        <w:rPr>
          <w:rFonts w:ascii="Book Antiqua" w:hAnsi="Book Antiqua"/>
          <w:b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Pr="005E0B8B">
        <w:rPr>
          <w:rFonts w:ascii="Book Antiqua" w:hAnsi="Book Antiqua"/>
          <w:b/>
        </w:rPr>
        <w:t xml:space="preserve">Załącznik nr </w:t>
      </w:r>
      <w:r w:rsidR="0095404B">
        <w:rPr>
          <w:rFonts w:ascii="Book Antiqua" w:hAnsi="Book Antiqua"/>
          <w:b/>
        </w:rPr>
        <w:t>5</w:t>
      </w:r>
    </w:p>
    <w:p w:rsidR="005E0B8B" w:rsidRDefault="005E0B8B" w:rsidP="00CD6C6E">
      <w:pPr>
        <w:spacing w:after="0" w:line="240" w:lineRule="auto"/>
        <w:rPr>
          <w:rFonts w:ascii="Book Antiqua" w:hAnsi="Book Antiqua"/>
        </w:rPr>
      </w:pPr>
    </w:p>
    <w:p w:rsidR="005E0B8B" w:rsidRDefault="005E0B8B" w:rsidP="00CD6C6E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Dane Wykonawcy:</w:t>
      </w:r>
    </w:p>
    <w:p w:rsidR="005E0B8B" w:rsidRDefault="005E0B8B" w:rsidP="00CD6C6E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Imię i nazwisko/nazwa firmy………………………………………………………..</w:t>
      </w:r>
    </w:p>
    <w:p w:rsidR="005E0B8B" w:rsidRDefault="005E0B8B" w:rsidP="00CD6C6E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Adres ……………………………………………………………………………………</w:t>
      </w:r>
    </w:p>
    <w:p w:rsidR="005E0B8B" w:rsidRDefault="005E0B8B" w:rsidP="00CD6C6E">
      <w:pPr>
        <w:spacing w:after="0" w:line="240" w:lineRule="auto"/>
        <w:rPr>
          <w:rFonts w:ascii="Book Antiqua" w:hAnsi="Book Antiqua"/>
        </w:rPr>
      </w:pPr>
    </w:p>
    <w:p w:rsidR="005948BA" w:rsidRPr="005948BA" w:rsidRDefault="005948BA" w:rsidP="005948BA">
      <w:pPr>
        <w:spacing w:after="0"/>
        <w:rPr>
          <w:rFonts w:ascii="Bookman Old Style" w:eastAsia="Times New Roman" w:hAnsi="Bookman Old Style"/>
          <w:b/>
          <w:sz w:val="20"/>
          <w:szCs w:val="17"/>
        </w:rPr>
      </w:pPr>
    </w:p>
    <w:p w:rsidR="005948BA" w:rsidRPr="005948BA" w:rsidRDefault="005948BA" w:rsidP="005948BA">
      <w:pPr>
        <w:spacing w:after="0"/>
        <w:jc w:val="center"/>
        <w:rPr>
          <w:rFonts w:ascii="Bookman Old Style" w:eastAsia="Times New Roman" w:hAnsi="Bookman Old Style"/>
          <w:b/>
          <w:szCs w:val="28"/>
        </w:rPr>
      </w:pPr>
      <w:r w:rsidRPr="005948BA">
        <w:rPr>
          <w:rFonts w:ascii="Bookman Old Style" w:eastAsia="Times New Roman" w:hAnsi="Bookman Old Style"/>
          <w:b/>
          <w:szCs w:val="28"/>
        </w:rPr>
        <w:t>OŚWIADCZENIE WYKONAWCY</w:t>
      </w:r>
    </w:p>
    <w:p w:rsidR="005948BA" w:rsidRPr="005948BA" w:rsidRDefault="005948BA" w:rsidP="005948BA">
      <w:pPr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5948BA">
        <w:rPr>
          <w:rFonts w:ascii="Bookman Old Style" w:eastAsia="Times New Roman" w:hAnsi="Bookman Old Style"/>
          <w:b/>
          <w:szCs w:val="28"/>
        </w:rPr>
        <w:t>dotyczące braku podstaw do wykluczenia z postępowania</w:t>
      </w:r>
      <w:r w:rsidRPr="005948BA">
        <w:rPr>
          <w:rFonts w:ascii="Times New Roman" w:eastAsia="Times New Roman" w:hAnsi="Times New Roman"/>
          <w:b/>
          <w:sz w:val="20"/>
          <w:szCs w:val="28"/>
        </w:rPr>
        <w:t xml:space="preserve"> </w:t>
      </w:r>
      <w:r w:rsidRPr="005948BA">
        <w:rPr>
          <w:rFonts w:ascii="Times New Roman" w:eastAsia="Times New Roman" w:hAnsi="Times New Roman"/>
          <w:b/>
          <w:szCs w:val="18"/>
          <w:vertAlign w:val="superscript"/>
        </w:rPr>
        <w:t>1)</w:t>
      </w:r>
    </w:p>
    <w:p w:rsidR="005948BA" w:rsidRPr="005948BA" w:rsidRDefault="005948BA" w:rsidP="005948BA">
      <w:pPr>
        <w:spacing w:after="0" w:line="240" w:lineRule="auto"/>
        <w:jc w:val="center"/>
        <w:rPr>
          <w:rFonts w:ascii="Times New Roman" w:eastAsia="Times New Roman" w:hAnsi="Times New Roman"/>
          <w:b/>
          <w:szCs w:val="18"/>
          <w:vertAlign w:val="superscript"/>
        </w:rPr>
      </w:pPr>
    </w:p>
    <w:p w:rsidR="005948BA" w:rsidRPr="005948BA" w:rsidRDefault="005948BA" w:rsidP="005948BA">
      <w:pPr>
        <w:spacing w:after="0" w:line="240" w:lineRule="auto"/>
        <w:jc w:val="center"/>
        <w:rPr>
          <w:rFonts w:ascii="Times New Roman" w:eastAsia="Times New Roman" w:hAnsi="Times New Roman"/>
          <w:b/>
          <w:szCs w:val="18"/>
          <w:vertAlign w:val="superscript"/>
        </w:rPr>
      </w:pPr>
    </w:p>
    <w:p w:rsidR="005948BA" w:rsidRPr="005948BA" w:rsidRDefault="005948BA" w:rsidP="005948BA">
      <w:pPr>
        <w:spacing w:after="0" w:line="360" w:lineRule="auto"/>
        <w:ind w:firstLine="708"/>
        <w:jc w:val="both"/>
        <w:rPr>
          <w:rFonts w:ascii="Bookman Old Style" w:eastAsia="Times New Roman" w:hAnsi="Bookman Old Style"/>
          <w:sz w:val="20"/>
          <w:szCs w:val="20"/>
        </w:rPr>
      </w:pPr>
      <w:r w:rsidRPr="005948BA">
        <w:rPr>
          <w:rFonts w:ascii="Bookman Old Style" w:eastAsia="Times New Roman" w:hAnsi="Bookman Old Style"/>
          <w:sz w:val="20"/>
          <w:szCs w:val="20"/>
        </w:rPr>
        <w:t xml:space="preserve">Na podstawie art. 25a ust. 1 ustawy z dnia 29 stycznia 2004 r. Prawo zamówień publicznych (Dz. U. z 2017 r. poz. 1579 z </w:t>
      </w:r>
      <w:proofErr w:type="spellStart"/>
      <w:r w:rsidRPr="005948BA">
        <w:rPr>
          <w:rFonts w:ascii="Bookman Old Style" w:eastAsia="Times New Roman" w:hAnsi="Bookman Old Style"/>
          <w:sz w:val="20"/>
          <w:szCs w:val="20"/>
        </w:rPr>
        <w:t>późn</w:t>
      </w:r>
      <w:proofErr w:type="spellEnd"/>
      <w:r w:rsidRPr="005948BA">
        <w:rPr>
          <w:rFonts w:ascii="Bookman Old Style" w:eastAsia="Times New Roman" w:hAnsi="Bookman Old Style"/>
          <w:sz w:val="20"/>
          <w:szCs w:val="20"/>
        </w:rPr>
        <w:t xml:space="preserve">. zm.) na potrzeby postępowania o udzielenie zamówienia publicznego </w:t>
      </w:r>
      <w:r>
        <w:rPr>
          <w:rFonts w:ascii="Bookman Old Style" w:eastAsia="Times New Roman" w:hAnsi="Bookman Old Style"/>
          <w:sz w:val="20"/>
          <w:szCs w:val="20"/>
        </w:rPr>
        <w:t>na wykonanie usługi</w:t>
      </w:r>
      <w:r w:rsidRPr="005948BA">
        <w:rPr>
          <w:rFonts w:ascii="Bookman Old Style" w:eastAsia="Times New Roman" w:hAnsi="Bookman Old Style"/>
          <w:sz w:val="20"/>
          <w:szCs w:val="20"/>
        </w:rPr>
        <w:t xml:space="preserve"> </w:t>
      </w:r>
      <w:r>
        <w:rPr>
          <w:rFonts w:ascii="Bookman Old Style" w:eastAsia="Times New Roman" w:hAnsi="Bookman Old Style" w:cs="Wingdings"/>
          <w:b/>
          <w:sz w:val="20"/>
          <w:lang w:eastAsia="ar-SA"/>
        </w:rPr>
        <w:t>wyłonienia 13 opiekunów prowadzących spotkania w ramach tworzenia projektu pn. Uczniowski-MINI PROJEKT</w:t>
      </w:r>
      <w:r w:rsidRPr="005948BA">
        <w:rPr>
          <w:rFonts w:ascii="Bookman Old Style" w:eastAsia="Times New Roman" w:hAnsi="Bookman Old Style"/>
          <w:b/>
          <w:bCs/>
          <w:sz w:val="20"/>
          <w:szCs w:val="20"/>
        </w:rPr>
        <w:t xml:space="preserve"> </w:t>
      </w:r>
      <w:r w:rsidRPr="005948BA">
        <w:rPr>
          <w:rFonts w:ascii="Bookman Old Style" w:eastAsia="Times New Roman" w:hAnsi="Bookman Old Style" w:cs="Arial"/>
          <w:b/>
          <w:bCs/>
          <w:sz w:val="20"/>
          <w:szCs w:val="20"/>
        </w:rPr>
        <w:t xml:space="preserve"> </w:t>
      </w:r>
      <w:r w:rsidRPr="005948BA">
        <w:rPr>
          <w:rFonts w:ascii="Bookman Old Style" w:eastAsia="Times New Roman" w:hAnsi="Bookman Old Style"/>
          <w:bCs/>
          <w:sz w:val="20"/>
          <w:szCs w:val="20"/>
        </w:rPr>
        <w:t>prowadzonego przez</w:t>
      </w:r>
      <w:r w:rsidRPr="005948BA">
        <w:rPr>
          <w:rFonts w:ascii="Bookman Old Style" w:eastAsia="Times New Roman" w:hAnsi="Bookman Old Style"/>
          <w:sz w:val="20"/>
          <w:szCs w:val="20"/>
        </w:rPr>
        <w:t xml:space="preserve"> </w:t>
      </w:r>
      <w:r>
        <w:rPr>
          <w:rFonts w:ascii="Bookman Old Style" w:eastAsia="Times New Roman" w:hAnsi="Bookman Old Style"/>
          <w:sz w:val="20"/>
          <w:szCs w:val="20"/>
        </w:rPr>
        <w:t>Ośrodek Doskonalenia Nauczycieli</w:t>
      </w:r>
      <w:r w:rsidRPr="005948BA">
        <w:rPr>
          <w:rFonts w:ascii="Bookman Old Style" w:eastAsia="Times New Roman" w:hAnsi="Bookman Old Style"/>
          <w:sz w:val="20"/>
          <w:szCs w:val="20"/>
        </w:rPr>
        <w:t xml:space="preserve"> (Zamawiającego) w imieniu reprezentowanego przeze mnie/nas Wykonawcy:</w:t>
      </w:r>
    </w:p>
    <w:p w:rsidR="005948BA" w:rsidRPr="005948BA" w:rsidRDefault="005948BA" w:rsidP="005948BA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</w:p>
    <w:p w:rsidR="005948BA" w:rsidRPr="005948BA" w:rsidRDefault="005948BA" w:rsidP="005948BA">
      <w:pPr>
        <w:suppressAutoHyphens/>
        <w:spacing w:after="0"/>
        <w:jc w:val="both"/>
        <w:rPr>
          <w:rFonts w:ascii="Times New Roman" w:eastAsia="Times New Roman" w:hAnsi="Times New Roman" w:cs="Wingdings"/>
          <w:sz w:val="24"/>
          <w:szCs w:val="24"/>
          <w:lang w:eastAsia="ar-SA"/>
        </w:rPr>
      </w:pPr>
      <w:r w:rsidRPr="005948BA">
        <w:rPr>
          <w:rFonts w:ascii="Times New Roman" w:eastAsia="Times New Roman" w:hAnsi="Times New Roman" w:cs="Wingdings"/>
          <w:lang w:eastAsia="ar-SA"/>
        </w:rPr>
        <w:t>tj</w:t>
      </w:r>
      <w:r w:rsidRPr="005948BA">
        <w:rPr>
          <w:rFonts w:ascii="Times New Roman" w:eastAsia="Times New Roman" w:hAnsi="Times New Roman" w:cs="Wingdings"/>
          <w:i/>
          <w:lang w:eastAsia="ar-SA"/>
        </w:rPr>
        <w:t>.</w:t>
      </w:r>
      <w:r w:rsidRPr="005948BA">
        <w:rPr>
          <w:rFonts w:ascii="Times New Roman" w:eastAsia="Times New Roman" w:hAnsi="Times New Roman" w:cs="Wingdings"/>
          <w:i/>
          <w:sz w:val="16"/>
          <w:szCs w:val="16"/>
          <w:lang w:eastAsia="ar-SA"/>
        </w:rPr>
        <w:t>:</w:t>
      </w:r>
      <w:r w:rsidRPr="005948BA">
        <w:rPr>
          <w:rFonts w:ascii="Times New Roman" w:eastAsia="Times New Roman" w:hAnsi="Times New Roman" w:cs="Wingdings"/>
          <w:b/>
          <w:sz w:val="20"/>
          <w:szCs w:val="24"/>
          <w:lang w:eastAsia="ar-SA"/>
        </w:rPr>
        <w:t>………..…………………………...………………………………………………..…………………………….</w:t>
      </w:r>
    </w:p>
    <w:p w:rsidR="005948BA" w:rsidRPr="005948BA" w:rsidRDefault="005948BA" w:rsidP="005948BA">
      <w:pPr>
        <w:suppressAutoHyphens/>
        <w:spacing w:before="120" w:after="0"/>
        <w:ind w:firstLine="539"/>
        <w:jc w:val="center"/>
        <w:rPr>
          <w:rFonts w:ascii="Times New Roman" w:eastAsia="Times New Roman" w:hAnsi="Times New Roman" w:cs="Wingdings"/>
          <w:sz w:val="24"/>
          <w:szCs w:val="24"/>
          <w:lang w:eastAsia="ar-SA"/>
        </w:rPr>
      </w:pPr>
      <w:r w:rsidRPr="005948BA">
        <w:rPr>
          <w:rFonts w:ascii="Times New Roman" w:eastAsia="Times New Roman" w:hAnsi="Times New Roman" w:cs="Wingdings"/>
          <w:i/>
          <w:sz w:val="18"/>
          <w:szCs w:val="18"/>
          <w:lang w:eastAsia="ar-SA"/>
        </w:rPr>
        <w:t>(</w:t>
      </w:r>
      <w:r w:rsidRPr="005948BA">
        <w:rPr>
          <w:rFonts w:ascii="Times New Roman" w:eastAsia="Times New Roman" w:hAnsi="Times New Roman" w:cs="Wingdings"/>
          <w:b/>
          <w:i/>
          <w:sz w:val="18"/>
          <w:szCs w:val="18"/>
          <w:u w:val="single"/>
          <w:lang w:eastAsia="ar-SA"/>
        </w:rPr>
        <w:t>należy podać nazwę Wykonawcy</w:t>
      </w:r>
      <w:r w:rsidRPr="005948BA">
        <w:rPr>
          <w:rFonts w:ascii="Times New Roman" w:eastAsia="Times New Roman" w:hAnsi="Times New Roman" w:cs="Wingdings"/>
          <w:b/>
          <w:i/>
          <w:sz w:val="18"/>
          <w:szCs w:val="18"/>
          <w:lang w:eastAsia="ar-SA"/>
        </w:rPr>
        <w:t xml:space="preserve"> np. w formie pieczęci</w:t>
      </w:r>
      <w:r w:rsidRPr="005948BA">
        <w:rPr>
          <w:rFonts w:ascii="Times New Roman" w:eastAsia="Times New Roman" w:hAnsi="Times New Roman" w:cs="Wingdings"/>
          <w:i/>
          <w:sz w:val="18"/>
          <w:szCs w:val="18"/>
          <w:lang w:eastAsia="ar-SA"/>
        </w:rPr>
        <w:t>)</w:t>
      </w:r>
    </w:p>
    <w:p w:rsidR="005948BA" w:rsidRPr="005948BA" w:rsidRDefault="005948BA" w:rsidP="005948BA">
      <w:pPr>
        <w:spacing w:after="0"/>
        <w:jc w:val="both"/>
        <w:rPr>
          <w:rFonts w:ascii="Times New Roman" w:eastAsia="Times New Roman" w:hAnsi="Times New Roman"/>
          <w:i/>
          <w:sz w:val="18"/>
          <w:szCs w:val="18"/>
        </w:rPr>
      </w:pPr>
    </w:p>
    <w:p w:rsidR="005948BA" w:rsidRPr="005948BA" w:rsidRDefault="005948BA" w:rsidP="005948BA">
      <w:pPr>
        <w:spacing w:after="0"/>
        <w:jc w:val="both"/>
        <w:rPr>
          <w:rFonts w:ascii="Bookman Old Style" w:eastAsia="Times New Roman" w:hAnsi="Bookman Old Style"/>
          <w:sz w:val="20"/>
          <w:szCs w:val="20"/>
        </w:rPr>
      </w:pPr>
      <w:r w:rsidRPr="005948BA">
        <w:rPr>
          <w:rFonts w:ascii="Bookman Old Style" w:eastAsia="Times New Roman" w:hAnsi="Bookman Old Style"/>
          <w:sz w:val="20"/>
          <w:szCs w:val="20"/>
        </w:rPr>
        <w:t>oświadczam/y, co następuje:</w:t>
      </w:r>
    </w:p>
    <w:p w:rsidR="005948BA" w:rsidRPr="005948BA" w:rsidRDefault="005948BA" w:rsidP="005948BA">
      <w:pPr>
        <w:suppressAutoHyphens/>
        <w:spacing w:after="0" w:line="360" w:lineRule="auto"/>
        <w:ind w:left="426"/>
        <w:jc w:val="both"/>
        <w:rPr>
          <w:rFonts w:ascii="Bookman Old Style" w:eastAsia="Times New Roman" w:hAnsi="Bookman Old Style"/>
          <w:sz w:val="20"/>
          <w:szCs w:val="20"/>
        </w:rPr>
      </w:pPr>
    </w:p>
    <w:p w:rsidR="005948BA" w:rsidRPr="005948BA" w:rsidRDefault="005948BA" w:rsidP="005948BA">
      <w:pPr>
        <w:numPr>
          <w:ilvl w:val="0"/>
          <w:numId w:val="24"/>
        </w:numPr>
        <w:suppressAutoHyphens/>
        <w:spacing w:after="0" w:line="360" w:lineRule="auto"/>
        <w:ind w:left="426" w:hanging="426"/>
        <w:jc w:val="both"/>
        <w:rPr>
          <w:rFonts w:ascii="Bookman Old Style" w:eastAsia="Times New Roman" w:hAnsi="Bookman Old Style"/>
          <w:sz w:val="20"/>
          <w:szCs w:val="20"/>
        </w:rPr>
      </w:pPr>
      <w:r w:rsidRPr="005948BA">
        <w:rPr>
          <w:rFonts w:ascii="Bookman Old Style" w:eastAsia="Times New Roman" w:hAnsi="Bookman Old Style"/>
          <w:sz w:val="20"/>
          <w:szCs w:val="20"/>
        </w:rPr>
        <w:t xml:space="preserve">Wykonawca nie podlega wykluczeniu z postępowania na podstawie art. 24 ust. 1 pkt 13-22 ustawy </w:t>
      </w:r>
      <w:proofErr w:type="spellStart"/>
      <w:r w:rsidRPr="005948BA">
        <w:rPr>
          <w:rFonts w:ascii="Bookman Old Style" w:eastAsia="Times New Roman" w:hAnsi="Bookman Old Style"/>
          <w:sz w:val="20"/>
          <w:szCs w:val="20"/>
        </w:rPr>
        <w:t>Pzp</w:t>
      </w:r>
      <w:proofErr w:type="spellEnd"/>
      <w:r w:rsidRPr="005948BA">
        <w:rPr>
          <w:rFonts w:ascii="Bookman Old Style" w:eastAsia="Times New Roman" w:hAnsi="Bookman Old Style"/>
          <w:sz w:val="20"/>
          <w:szCs w:val="20"/>
        </w:rPr>
        <w:t xml:space="preserve"> oraz art. 24 ust. 5 pkt 1</w:t>
      </w:r>
      <w:r w:rsidR="00251600">
        <w:rPr>
          <w:rFonts w:ascii="Bookman Old Style" w:eastAsia="Times New Roman" w:hAnsi="Bookman Old Style"/>
          <w:sz w:val="20"/>
          <w:szCs w:val="20"/>
        </w:rPr>
        <w:t>,2,4,5,7</w:t>
      </w:r>
      <w:bookmarkStart w:id="0" w:name="_GoBack"/>
      <w:bookmarkEnd w:id="0"/>
      <w:r w:rsidRPr="005948BA">
        <w:rPr>
          <w:rFonts w:ascii="Bookman Old Style" w:eastAsia="Times New Roman" w:hAnsi="Bookman Old Style"/>
          <w:sz w:val="20"/>
          <w:szCs w:val="20"/>
        </w:rPr>
        <w:t xml:space="preserve"> ustawy </w:t>
      </w:r>
      <w:proofErr w:type="spellStart"/>
      <w:r w:rsidRPr="005948BA">
        <w:rPr>
          <w:rFonts w:ascii="Bookman Old Style" w:eastAsia="Times New Roman" w:hAnsi="Bookman Old Style"/>
          <w:sz w:val="20"/>
          <w:szCs w:val="20"/>
        </w:rPr>
        <w:t>Pzp</w:t>
      </w:r>
      <w:proofErr w:type="spellEnd"/>
      <w:r w:rsidRPr="005948BA">
        <w:rPr>
          <w:rFonts w:ascii="Bookman Old Style" w:eastAsia="Times New Roman" w:hAnsi="Bookman Old Style"/>
          <w:sz w:val="20"/>
          <w:szCs w:val="20"/>
        </w:rPr>
        <w:t>.</w:t>
      </w:r>
    </w:p>
    <w:p w:rsidR="005948BA" w:rsidRPr="005E0B8B" w:rsidRDefault="005948BA" w:rsidP="005948BA">
      <w:pPr>
        <w:numPr>
          <w:ilvl w:val="0"/>
          <w:numId w:val="24"/>
        </w:numPr>
        <w:suppressAutoHyphens/>
        <w:spacing w:after="0" w:line="360" w:lineRule="auto"/>
        <w:ind w:left="426" w:hanging="426"/>
        <w:jc w:val="both"/>
        <w:rPr>
          <w:rFonts w:ascii="Bookman Old Style" w:eastAsia="Times New Roman" w:hAnsi="Bookman Old Style"/>
          <w:sz w:val="20"/>
          <w:szCs w:val="20"/>
        </w:rPr>
      </w:pPr>
      <w:r w:rsidRPr="005E0B8B">
        <w:rPr>
          <w:rFonts w:ascii="Bookman Old Style" w:eastAsia="Times New Roman" w:hAnsi="Bookman Old Style"/>
          <w:sz w:val="20"/>
          <w:szCs w:val="20"/>
        </w:rPr>
        <w:t xml:space="preserve">W stosunku do Wykonawcy zachodzą podstawy do wykluczenia z postępowania na podstawie art. …………. ustawy </w:t>
      </w:r>
      <w:proofErr w:type="spellStart"/>
      <w:r w:rsidRPr="005E0B8B">
        <w:rPr>
          <w:rFonts w:ascii="Bookman Old Style" w:eastAsia="Times New Roman" w:hAnsi="Bookman Old Style"/>
          <w:sz w:val="20"/>
          <w:szCs w:val="20"/>
        </w:rPr>
        <w:t>Pzp</w:t>
      </w:r>
      <w:proofErr w:type="spellEnd"/>
      <w:r w:rsidRPr="005E0B8B">
        <w:rPr>
          <w:rFonts w:ascii="Bookman Old Style" w:eastAsia="Times New Roman" w:hAnsi="Bookman Old Style"/>
          <w:sz w:val="20"/>
          <w:szCs w:val="20"/>
        </w:rPr>
        <w:t xml:space="preserve"> </w:t>
      </w:r>
      <w:r w:rsidRPr="005E0B8B">
        <w:rPr>
          <w:rFonts w:ascii="Bookman Old Style" w:eastAsia="Times New Roman" w:hAnsi="Bookman Old Style"/>
          <w:i/>
          <w:sz w:val="20"/>
          <w:szCs w:val="20"/>
        </w:rPr>
        <w:t xml:space="preserve">(podać mającą zastosowanie podstawę wykluczenia spośród wymienionych w art. 24 ust. 1 pkt 13-14, 16-20 lub art. 24 ust. 5 pkt 1 ustawy </w:t>
      </w:r>
      <w:proofErr w:type="spellStart"/>
      <w:r w:rsidRPr="005E0B8B">
        <w:rPr>
          <w:rFonts w:ascii="Bookman Old Style" w:eastAsia="Times New Roman" w:hAnsi="Bookman Old Style"/>
          <w:i/>
          <w:sz w:val="20"/>
          <w:szCs w:val="20"/>
        </w:rPr>
        <w:t>Pzp</w:t>
      </w:r>
      <w:proofErr w:type="spellEnd"/>
      <w:r w:rsidRPr="005E0B8B">
        <w:rPr>
          <w:rFonts w:ascii="Bookman Old Style" w:eastAsia="Times New Roman" w:hAnsi="Bookman Old Style"/>
          <w:i/>
          <w:sz w:val="20"/>
          <w:szCs w:val="20"/>
        </w:rPr>
        <w:t>)</w:t>
      </w:r>
      <w:r w:rsidRPr="005E0B8B">
        <w:rPr>
          <w:rFonts w:ascii="Bookman Old Style" w:eastAsia="Times New Roman" w:hAnsi="Bookman Old Style"/>
          <w:sz w:val="20"/>
          <w:szCs w:val="20"/>
        </w:rPr>
        <w:t xml:space="preserve">. Jednocześnie oświadczam, że w związku z wyżej wymienioną okolicznością, na podstawie art. 24 ust. 8 ustawy </w:t>
      </w:r>
      <w:proofErr w:type="spellStart"/>
      <w:r w:rsidRPr="005E0B8B">
        <w:rPr>
          <w:rFonts w:ascii="Bookman Old Style" w:eastAsia="Times New Roman" w:hAnsi="Bookman Old Style"/>
          <w:sz w:val="20"/>
          <w:szCs w:val="20"/>
        </w:rPr>
        <w:t>Pzp</w:t>
      </w:r>
      <w:proofErr w:type="spellEnd"/>
      <w:r w:rsidRPr="005E0B8B">
        <w:rPr>
          <w:rFonts w:ascii="Bookman Old Style" w:eastAsia="Times New Roman" w:hAnsi="Bookman Old Style"/>
          <w:sz w:val="20"/>
          <w:szCs w:val="20"/>
        </w:rPr>
        <w:t xml:space="preserve"> Wykonawca podjął następujące środki naprawcze</w:t>
      </w:r>
      <w:r w:rsidRPr="005E0B8B">
        <w:rPr>
          <w:rFonts w:ascii="Bookman Old Style" w:eastAsia="Times New Roman" w:hAnsi="Bookman Old Style"/>
          <w:b/>
          <w:sz w:val="20"/>
          <w:szCs w:val="20"/>
          <w:vertAlign w:val="superscript"/>
        </w:rPr>
        <w:t>2)</w:t>
      </w:r>
      <w:r w:rsidRPr="005E0B8B">
        <w:rPr>
          <w:rFonts w:ascii="Bookman Old Style" w:eastAsia="Times New Roman" w:hAnsi="Bookman Old Style"/>
          <w:sz w:val="20"/>
          <w:szCs w:val="20"/>
          <w:vertAlign w:val="superscript"/>
        </w:rPr>
        <w:t xml:space="preserve"> </w:t>
      </w:r>
      <w:r w:rsidRPr="005E0B8B">
        <w:rPr>
          <w:rFonts w:ascii="Bookman Old Style" w:eastAsia="Times New Roman" w:hAnsi="Bookman Old Style"/>
          <w:sz w:val="20"/>
          <w:szCs w:val="20"/>
        </w:rPr>
        <w:t xml:space="preserve">: </w:t>
      </w:r>
      <w:r w:rsidRPr="005E0B8B">
        <w:rPr>
          <w:rFonts w:ascii="Bookman Old Style" w:eastAsia="Times New Roman" w:hAnsi="Bookman Old Style"/>
          <w:sz w:val="20"/>
          <w:szCs w:val="20"/>
        </w:rPr>
        <w:br/>
        <w:t>……………………………………………….……………………………………………………………….</w:t>
      </w:r>
      <w:r w:rsidRPr="005E0B8B">
        <w:rPr>
          <w:rFonts w:ascii="Bookman Old Style" w:eastAsia="Times New Roman" w:hAnsi="Bookman Old Style"/>
          <w:sz w:val="20"/>
          <w:szCs w:val="20"/>
        </w:rPr>
        <w:br/>
        <w:t xml:space="preserve">Oświadczam, że wszystkie informacje podane w powyższych oświadczeniach są aktualne </w:t>
      </w:r>
      <w:r w:rsidRPr="005E0B8B">
        <w:rPr>
          <w:rFonts w:ascii="Bookman Old Style" w:eastAsia="Times New Roman" w:hAnsi="Bookman Old Style"/>
          <w:sz w:val="20"/>
          <w:szCs w:val="20"/>
        </w:rPr>
        <w:br/>
        <w:t>i zgodne z prawdą oraz zostały przedstawione z pełną świadomością konsekwencji wprowadzenia Zamawiającego w błąd przy przedstawianiu tych informacji.</w:t>
      </w:r>
    </w:p>
    <w:p w:rsidR="005948BA" w:rsidRPr="005948BA" w:rsidRDefault="005948BA" w:rsidP="005948B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948BA" w:rsidRPr="005948BA" w:rsidRDefault="005948BA" w:rsidP="005948BA">
      <w:pPr>
        <w:spacing w:after="0" w:line="360" w:lineRule="auto"/>
        <w:jc w:val="both"/>
        <w:rPr>
          <w:rFonts w:ascii="Bookman Old Style" w:eastAsia="Times New Roman" w:hAnsi="Bookman Old Style"/>
          <w:sz w:val="20"/>
          <w:szCs w:val="20"/>
        </w:rPr>
      </w:pPr>
      <w:r w:rsidRPr="005948BA">
        <w:rPr>
          <w:rFonts w:ascii="Bookman Old Style" w:eastAsia="Times New Roman" w:hAnsi="Bookman Old Style"/>
          <w:sz w:val="20"/>
          <w:szCs w:val="20"/>
        </w:rPr>
        <w:t xml:space="preserve">…………….……. </w:t>
      </w:r>
      <w:r w:rsidRPr="005948BA">
        <w:rPr>
          <w:rFonts w:ascii="Bookman Old Style" w:eastAsia="Times New Roman" w:hAnsi="Bookman Old Style"/>
          <w:i/>
          <w:sz w:val="20"/>
          <w:szCs w:val="20"/>
        </w:rPr>
        <w:t>(</w:t>
      </w:r>
      <w:r w:rsidRPr="006B3B83">
        <w:rPr>
          <w:rFonts w:ascii="Bookman Old Style" w:eastAsia="Times New Roman" w:hAnsi="Bookman Old Style"/>
          <w:i/>
          <w:sz w:val="18"/>
          <w:szCs w:val="18"/>
        </w:rPr>
        <w:t>miejscowość</w:t>
      </w:r>
      <w:r w:rsidRPr="005948BA">
        <w:rPr>
          <w:rFonts w:ascii="Bookman Old Style" w:eastAsia="Times New Roman" w:hAnsi="Bookman Old Style"/>
          <w:i/>
          <w:sz w:val="20"/>
          <w:szCs w:val="20"/>
        </w:rPr>
        <w:t xml:space="preserve">), </w:t>
      </w:r>
      <w:r w:rsidRPr="005948BA">
        <w:rPr>
          <w:rFonts w:ascii="Bookman Old Style" w:eastAsia="Times New Roman" w:hAnsi="Bookman Old Style"/>
          <w:sz w:val="20"/>
          <w:szCs w:val="20"/>
        </w:rPr>
        <w:t xml:space="preserve">dnia ………….……. r. </w:t>
      </w:r>
    </w:p>
    <w:p w:rsidR="005948BA" w:rsidRPr="005948BA" w:rsidRDefault="005948BA" w:rsidP="005948BA">
      <w:pPr>
        <w:spacing w:after="0" w:line="360" w:lineRule="auto"/>
        <w:jc w:val="both"/>
        <w:rPr>
          <w:rFonts w:ascii="Bookman Old Style" w:eastAsia="Times New Roman" w:hAnsi="Bookman Old Style"/>
          <w:sz w:val="24"/>
          <w:szCs w:val="24"/>
        </w:rPr>
      </w:pPr>
    </w:p>
    <w:p w:rsidR="005948BA" w:rsidRPr="005948BA" w:rsidRDefault="005948BA" w:rsidP="005948BA">
      <w:pPr>
        <w:spacing w:after="0" w:line="360" w:lineRule="auto"/>
        <w:jc w:val="right"/>
        <w:rPr>
          <w:rFonts w:ascii="Bookman Old Style" w:eastAsia="Times New Roman" w:hAnsi="Bookman Old Style"/>
          <w:sz w:val="24"/>
          <w:szCs w:val="24"/>
        </w:rPr>
      </w:pPr>
      <w:r w:rsidRPr="005948BA">
        <w:rPr>
          <w:rFonts w:ascii="Bookman Old Style" w:eastAsia="Times New Roman" w:hAnsi="Bookman Old Style"/>
          <w:sz w:val="24"/>
          <w:szCs w:val="24"/>
        </w:rPr>
        <w:t>……………………………………..…………</w:t>
      </w:r>
    </w:p>
    <w:p w:rsidR="005948BA" w:rsidRPr="005948BA" w:rsidRDefault="005948BA" w:rsidP="005948BA">
      <w:pPr>
        <w:tabs>
          <w:tab w:val="center" w:pos="-2315"/>
        </w:tabs>
        <w:spacing w:after="0"/>
        <w:ind w:left="5103"/>
        <w:jc w:val="center"/>
        <w:rPr>
          <w:rFonts w:ascii="Bookman Old Style" w:eastAsia="Times New Roman" w:hAnsi="Bookman Old Style"/>
          <w:sz w:val="24"/>
          <w:szCs w:val="24"/>
        </w:rPr>
      </w:pPr>
      <w:r w:rsidRPr="005948BA">
        <w:rPr>
          <w:rFonts w:ascii="Bookman Old Style" w:eastAsia="Times New Roman" w:hAnsi="Bookman Old Style"/>
          <w:sz w:val="16"/>
          <w:szCs w:val="16"/>
        </w:rPr>
        <w:t>/podpis/y, pieczątki osoby/osób upoważnionych do reprezentowania Wykonawcy/</w:t>
      </w:r>
    </w:p>
    <w:p w:rsidR="005948BA" w:rsidRPr="005948BA" w:rsidRDefault="005948BA" w:rsidP="005948BA">
      <w:pPr>
        <w:tabs>
          <w:tab w:val="center" w:pos="-2315"/>
        </w:tabs>
        <w:spacing w:after="0"/>
        <w:ind w:left="5103"/>
        <w:jc w:val="center"/>
        <w:rPr>
          <w:rFonts w:ascii="Times New Roman" w:eastAsia="Times New Roman" w:hAnsi="Times New Roman"/>
          <w:i/>
          <w:sz w:val="16"/>
          <w:szCs w:val="16"/>
        </w:rPr>
      </w:pPr>
    </w:p>
    <w:p w:rsidR="005948BA" w:rsidRPr="005E0B8B" w:rsidRDefault="005948BA" w:rsidP="005948BA">
      <w:pPr>
        <w:tabs>
          <w:tab w:val="right" w:pos="284"/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  <w:r w:rsidRPr="005E0B8B">
        <w:rPr>
          <w:rFonts w:ascii="Times New Roman" w:eastAsia="Times New Roman" w:hAnsi="Times New Roman"/>
          <w:i/>
          <w:sz w:val="16"/>
          <w:szCs w:val="16"/>
          <w:vertAlign w:val="superscript"/>
        </w:rPr>
        <w:t>1)</w:t>
      </w:r>
      <w:r w:rsidRPr="005E0B8B">
        <w:rPr>
          <w:rFonts w:ascii="Times New Roman" w:eastAsia="Times New Roman" w:hAnsi="Times New Roman"/>
          <w:b/>
          <w:sz w:val="16"/>
          <w:szCs w:val="16"/>
          <w:vertAlign w:val="superscript"/>
        </w:rPr>
        <w:t xml:space="preserve"> </w:t>
      </w:r>
      <w:r w:rsidRPr="005E0B8B">
        <w:rPr>
          <w:rFonts w:ascii="Times New Roman" w:eastAsia="Times New Roman" w:hAnsi="Times New Roman"/>
          <w:i/>
          <w:sz w:val="16"/>
          <w:szCs w:val="16"/>
        </w:rPr>
        <w:t>W przypadku Wykonawców wspólnie ubiegających się o zamówienie, każdy z nich (np. członek konsorcjum) składa niniejsze oświadczenie w zakresie, w którym wykazuje spełnianie warunków udziału w postępowaniu i nie podlega wykluczeniu.</w:t>
      </w:r>
    </w:p>
    <w:p w:rsidR="00AA0A32" w:rsidRPr="005E0B8B" w:rsidRDefault="005948BA" w:rsidP="005948BA">
      <w:pPr>
        <w:tabs>
          <w:tab w:val="right" w:pos="284"/>
          <w:tab w:val="center" w:pos="4536"/>
          <w:tab w:val="right" w:pos="9072"/>
        </w:tabs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5E0B8B">
        <w:rPr>
          <w:rFonts w:ascii="Times New Roman" w:eastAsia="Times New Roman" w:hAnsi="Times New Roman"/>
          <w:i/>
          <w:sz w:val="16"/>
          <w:szCs w:val="16"/>
          <w:vertAlign w:val="superscript"/>
        </w:rPr>
        <w:t>2)</w:t>
      </w:r>
      <w:r w:rsidRPr="005E0B8B">
        <w:rPr>
          <w:rFonts w:ascii="Times New Roman" w:eastAsia="Times New Roman" w:hAnsi="Times New Roman"/>
          <w:b/>
          <w:sz w:val="16"/>
          <w:szCs w:val="16"/>
          <w:vertAlign w:val="superscript"/>
        </w:rPr>
        <w:t xml:space="preserve"> </w:t>
      </w:r>
      <w:r w:rsidRPr="005E0B8B">
        <w:rPr>
          <w:rFonts w:ascii="Times New Roman" w:eastAsia="Times New Roman" w:hAnsi="Times New Roman"/>
          <w:i/>
          <w:sz w:val="16"/>
          <w:szCs w:val="16"/>
        </w:rPr>
        <w:t>Wykreślić jeśli nie dotyczy albo wypełnić odpowiednio.</w:t>
      </w:r>
    </w:p>
    <w:sectPr w:rsidR="00AA0A32" w:rsidRPr="005E0B8B" w:rsidSect="00924AC3">
      <w:headerReference w:type="default" r:id="rId8"/>
      <w:footerReference w:type="default" r:id="rId9"/>
      <w:pgSz w:w="11906" w:h="16838"/>
      <w:pgMar w:top="1111" w:right="1418" w:bottom="1418" w:left="1134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184" w:rsidRDefault="00BB1184" w:rsidP="00367514">
      <w:pPr>
        <w:spacing w:after="0" w:line="240" w:lineRule="auto"/>
      </w:pPr>
      <w:r>
        <w:separator/>
      </w:r>
    </w:p>
  </w:endnote>
  <w:endnote w:type="continuationSeparator" w:id="0">
    <w:p w:rsidR="00BB1184" w:rsidRDefault="00BB1184" w:rsidP="00367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D09" w:rsidRDefault="009F29E6" w:rsidP="009F29E6">
    <w:pPr>
      <w:pStyle w:val="Stopka"/>
      <w:tabs>
        <w:tab w:val="clear" w:pos="4536"/>
        <w:tab w:val="clear" w:pos="9072"/>
        <w:tab w:val="center" w:pos="5028"/>
        <w:tab w:val="right" w:pos="10057"/>
      </w:tabs>
    </w:pPr>
    <w:r>
      <w:t xml:space="preserve">    </w:t>
    </w:r>
    <w:r w:rsidR="005530E5">
      <w:rPr>
        <w:noProof/>
        <w:lang w:eastAsia="pl-PL"/>
      </w:rPr>
      <w:drawing>
        <wp:inline distT="0" distB="0" distL="0" distR="0" wp14:anchorId="59376491" wp14:editId="3D19E811">
          <wp:extent cx="2066925" cy="444500"/>
          <wp:effectExtent l="0" t="0" r="9525" b="0"/>
          <wp:docPr id="2" name="Obraz 2" descr="ODN-Kalisz---Logotyp-w-wersji-monochromaty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DN-Kalisz---Logotyp-w-wersji-monochromaty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F29E6">
      <w:rPr>
        <w:rFonts w:ascii="Arial" w:hAnsi="Arial" w:cs="Arial"/>
        <w:b/>
        <w:sz w:val="18"/>
        <w:szCs w:val="18"/>
      </w:rPr>
      <w:tab/>
    </w:r>
    <w:r w:rsidRPr="00AF6D09">
      <w:tab/>
    </w:r>
    <w:r w:rsidR="005530E5">
      <w:rPr>
        <w:noProof/>
        <w:lang w:eastAsia="pl-PL"/>
      </w:rPr>
      <w:drawing>
        <wp:inline distT="0" distB="0" distL="0" distR="0" wp14:anchorId="25E8A267" wp14:editId="68AB152B">
          <wp:extent cx="1268730" cy="270510"/>
          <wp:effectExtent l="0" t="0" r="7620" b="0"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730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29E6" w:rsidRPr="009F09A4" w:rsidRDefault="009F29E6" w:rsidP="009F29E6">
    <w:pPr>
      <w:pStyle w:val="Stopka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Akademia rozwoju w szkołach podstawowych i liceach Miasta Kalisza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184" w:rsidRDefault="00BB1184" w:rsidP="00367514">
      <w:pPr>
        <w:spacing w:after="0" w:line="240" w:lineRule="auto"/>
      </w:pPr>
      <w:r>
        <w:separator/>
      </w:r>
    </w:p>
  </w:footnote>
  <w:footnote w:type="continuationSeparator" w:id="0">
    <w:p w:rsidR="00BB1184" w:rsidRDefault="00BB1184" w:rsidP="00367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514" w:rsidRDefault="00A45715" w:rsidP="00367514">
    <w:pPr>
      <w:pStyle w:val="Nagwek"/>
      <w:tabs>
        <w:tab w:val="center" w:pos="7002"/>
      </w:tabs>
      <w:jc w:val="center"/>
    </w:pPr>
    <w:r>
      <w:rPr>
        <w:noProof/>
        <w:lang w:eastAsia="pl-PL"/>
      </w:rPr>
      <w:t xml:space="preserve">            </w:t>
    </w:r>
    <w:r w:rsidR="005530E5">
      <w:rPr>
        <w:noProof/>
        <w:lang w:eastAsia="pl-PL"/>
      </w:rPr>
      <w:drawing>
        <wp:inline distT="0" distB="0" distL="0" distR="0" wp14:anchorId="5116E704" wp14:editId="76A95539">
          <wp:extent cx="5267325" cy="534670"/>
          <wp:effectExtent l="0" t="0" r="9525" b="0"/>
          <wp:docPr id="1" name="Obraz 1" descr="EFS_Samorzad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Samorzad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8"/>
    <w:multiLevelType w:val="singleLevel"/>
    <w:tmpl w:val="00000018"/>
    <w:name w:val="WW8Num27"/>
    <w:lvl w:ilvl="0">
      <w:start w:val="1"/>
      <w:numFmt w:val="decimal"/>
      <w:lvlText w:val="%1)"/>
      <w:lvlJc w:val="left"/>
      <w:pPr>
        <w:tabs>
          <w:tab w:val="num" w:pos="0"/>
        </w:tabs>
        <w:ind w:left="930" w:hanging="360"/>
      </w:pPr>
    </w:lvl>
  </w:abstractNum>
  <w:abstractNum w:abstractNumId="1">
    <w:nsid w:val="02844133"/>
    <w:multiLevelType w:val="multilevel"/>
    <w:tmpl w:val="2B468A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>
    <w:nsid w:val="045429EB"/>
    <w:multiLevelType w:val="hybridMultilevel"/>
    <w:tmpl w:val="A356A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402DD"/>
    <w:multiLevelType w:val="multilevel"/>
    <w:tmpl w:val="74F687CC"/>
    <w:numStyleLink w:val="WWNum1"/>
  </w:abstractNum>
  <w:abstractNum w:abstractNumId="4">
    <w:nsid w:val="0A3A040E"/>
    <w:multiLevelType w:val="hybridMultilevel"/>
    <w:tmpl w:val="4AB09AF8"/>
    <w:lvl w:ilvl="0" w:tplc="B3A8A0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360D1C"/>
    <w:multiLevelType w:val="hybridMultilevel"/>
    <w:tmpl w:val="8A509B84"/>
    <w:lvl w:ilvl="0" w:tplc="43F0C03E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5236A"/>
    <w:multiLevelType w:val="multilevel"/>
    <w:tmpl w:val="B05E80B4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7">
    <w:nsid w:val="18B76B57"/>
    <w:multiLevelType w:val="hybridMultilevel"/>
    <w:tmpl w:val="A0A42B5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8">
    <w:nsid w:val="21EC09FF"/>
    <w:multiLevelType w:val="hybridMultilevel"/>
    <w:tmpl w:val="75828D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905848"/>
    <w:multiLevelType w:val="hybridMultilevel"/>
    <w:tmpl w:val="45CAE100"/>
    <w:lvl w:ilvl="0" w:tplc="5DC267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E01EE4"/>
    <w:multiLevelType w:val="multilevel"/>
    <w:tmpl w:val="92903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385317E"/>
    <w:multiLevelType w:val="hybridMultilevel"/>
    <w:tmpl w:val="C04216FE"/>
    <w:lvl w:ilvl="0" w:tplc="6F4874C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F0825C">
      <w:start w:val="1"/>
      <w:numFmt w:val="lowerLetter"/>
      <w:lvlText w:val="%2)"/>
      <w:lvlJc w:val="left"/>
      <w:pPr>
        <w:ind w:left="6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EE2040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D27E32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1E3D46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78A872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2E5F56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889FA4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CA28AEC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75A37EE"/>
    <w:multiLevelType w:val="multilevel"/>
    <w:tmpl w:val="CC325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8C34727"/>
    <w:multiLevelType w:val="multilevel"/>
    <w:tmpl w:val="8244F2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Lucida Sans Unicode" w:hAnsi="Times New Roman" w:cs="Times New Roman"/>
        <w:b w:val="0"/>
        <w:i w:val="0"/>
        <w:kern w:val="1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Bookman Old Style" w:hAnsi="Bookman Old Style" w:cs="Courier New" w:hint="default"/>
        <w:b w:val="0"/>
        <w:bCs w:val="0"/>
        <w:color w:val="000000"/>
        <w:lang w:val="x-none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CE0454"/>
    <w:multiLevelType w:val="multilevel"/>
    <w:tmpl w:val="74F687CC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15">
    <w:nsid w:val="403565D5"/>
    <w:multiLevelType w:val="hybridMultilevel"/>
    <w:tmpl w:val="C666B842"/>
    <w:lvl w:ilvl="0" w:tplc="2F38EAEC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3922A6"/>
    <w:multiLevelType w:val="hybridMultilevel"/>
    <w:tmpl w:val="E138A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38775C"/>
    <w:multiLevelType w:val="hybridMultilevel"/>
    <w:tmpl w:val="C616BE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F81E79"/>
    <w:multiLevelType w:val="hybridMultilevel"/>
    <w:tmpl w:val="8DA2F4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DB33A5"/>
    <w:multiLevelType w:val="hybridMultilevel"/>
    <w:tmpl w:val="D8CA43EA"/>
    <w:lvl w:ilvl="0" w:tplc="DF4028A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D646F6">
      <w:start w:val="1"/>
      <w:numFmt w:val="lowerLetter"/>
      <w:lvlText w:val="%2)"/>
      <w:lvlJc w:val="left"/>
      <w:pPr>
        <w:ind w:left="8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966C9E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F2161E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58D7D6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1C3486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CA6522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5CA652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F0F16C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9231929"/>
    <w:multiLevelType w:val="multilevel"/>
    <w:tmpl w:val="FCF298D6"/>
    <w:styleLink w:val="WWNum3"/>
    <w:lvl w:ilvl="0">
      <w:numFmt w:val="bullet"/>
      <w:lvlText w:val=""/>
      <w:lvlJc w:val="left"/>
      <w:pPr>
        <w:ind w:left="36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180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24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396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40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120" w:hanging="360"/>
      </w:pPr>
      <w:rPr>
        <w:rFonts w:ascii="Symbol" w:hAnsi="Symbol"/>
        <w:sz w:val="20"/>
      </w:rPr>
    </w:lvl>
  </w:abstractNum>
  <w:abstractNum w:abstractNumId="21">
    <w:nsid w:val="7E695245"/>
    <w:multiLevelType w:val="hybridMultilevel"/>
    <w:tmpl w:val="AB44D1E8"/>
    <w:lvl w:ilvl="0" w:tplc="43660F80">
      <w:start w:val="1"/>
      <w:numFmt w:val="decimal"/>
      <w:lvlText w:val="%1."/>
      <w:lvlJc w:val="left"/>
      <w:pPr>
        <w:ind w:left="5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FA080E">
      <w:start w:val="1"/>
      <w:numFmt w:val="decimal"/>
      <w:lvlText w:val="%2)"/>
      <w:lvlJc w:val="left"/>
      <w:pPr>
        <w:ind w:left="7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2" w:tplc="6AD4E8D2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3" w:tplc="4B9E48CC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4" w:tplc="0C80CBE8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5" w:tplc="11F2E8A0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6" w:tplc="F530D368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7" w:tplc="C29C5818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8" w:tplc="FE862082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12"/>
  </w:num>
  <w:num w:numId="3">
    <w:abstractNumId w:val="1"/>
  </w:num>
  <w:num w:numId="4">
    <w:abstractNumId w:val="14"/>
  </w:num>
  <w:num w:numId="5">
    <w:abstractNumId w:val="6"/>
  </w:num>
  <w:num w:numId="6">
    <w:abstractNumId w:val="20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7"/>
  </w:num>
  <w:num w:numId="11">
    <w:abstractNumId w:val="2"/>
  </w:num>
  <w:num w:numId="12">
    <w:abstractNumId w:val="16"/>
  </w:num>
  <w:num w:numId="13">
    <w:abstractNumId w:val="5"/>
  </w:num>
  <w:num w:numId="14">
    <w:abstractNumId w:val="17"/>
  </w:num>
  <w:num w:numId="15">
    <w:abstractNumId w:val="3"/>
  </w:num>
  <w:num w:numId="16">
    <w:abstractNumId w:val="8"/>
  </w:num>
  <w:num w:numId="17">
    <w:abstractNumId w:val="21"/>
  </w:num>
  <w:num w:numId="18">
    <w:abstractNumId w:val="11"/>
  </w:num>
  <w:num w:numId="19">
    <w:abstractNumId w:val="19"/>
  </w:num>
  <w:num w:numId="20">
    <w:abstractNumId w:val="9"/>
  </w:num>
  <w:num w:numId="21">
    <w:abstractNumId w:val="18"/>
  </w:num>
  <w:num w:numId="22">
    <w:abstractNumId w:val="13"/>
  </w:num>
  <w:num w:numId="23">
    <w:abstractNumId w:val="4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BA9"/>
    <w:rsid w:val="00012E3A"/>
    <w:rsid w:val="0001760D"/>
    <w:rsid w:val="00036745"/>
    <w:rsid w:val="00036DA6"/>
    <w:rsid w:val="000414C0"/>
    <w:rsid w:val="00045B9B"/>
    <w:rsid w:val="00053131"/>
    <w:rsid w:val="00054045"/>
    <w:rsid w:val="00061F5A"/>
    <w:rsid w:val="00086D23"/>
    <w:rsid w:val="000B3F66"/>
    <w:rsid w:val="000B5F37"/>
    <w:rsid w:val="000C79C7"/>
    <w:rsid w:val="000F4544"/>
    <w:rsid w:val="000F70CA"/>
    <w:rsid w:val="00115EC1"/>
    <w:rsid w:val="0011749A"/>
    <w:rsid w:val="00120726"/>
    <w:rsid w:val="001352E1"/>
    <w:rsid w:val="001471C3"/>
    <w:rsid w:val="00152FB7"/>
    <w:rsid w:val="00180073"/>
    <w:rsid w:val="001849F4"/>
    <w:rsid w:val="0019544D"/>
    <w:rsid w:val="001B674F"/>
    <w:rsid w:val="001C18A9"/>
    <w:rsid w:val="001C2B5E"/>
    <w:rsid w:val="001C750D"/>
    <w:rsid w:val="001D20C2"/>
    <w:rsid w:val="001D2BE3"/>
    <w:rsid w:val="001E0564"/>
    <w:rsid w:val="001E1FDF"/>
    <w:rsid w:val="001E3AEA"/>
    <w:rsid w:val="001E6FFF"/>
    <w:rsid w:val="001F38B2"/>
    <w:rsid w:val="001F428F"/>
    <w:rsid w:val="00210015"/>
    <w:rsid w:val="002145CB"/>
    <w:rsid w:val="002449BF"/>
    <w:rsid w:val="00244BF9"/>
    <w:rsid w:val="00251600"/>
    <w:rsid w:val="00254DCE"/>
    <w:rsid w:val="00276BEA"/>
    <w:rsid w:val="00297B3A"/>
    <w:rsid w:val="002F78ED"/>
    <w:rsid w:val="00304760"/>
    <w:rsid w:val="00313F96"/>
    <w:rsid w:val="003163D9"/>
    <w:rsid w:val="003555E6"/>
    <w:rsid w:val="003558E0"/>
    <w:rsid w:val="00360C05"/>
    <w:rsid w:val="00364EEB"/>
    <w:rsid w:val="00367514"/>
    <w:rsid w:val="00380379"/>
    <w:rsid w:val="0039177D"/>
    <w:rsid w:val="00397567"/>
    <w:rsid w:val="003B494C"/>
    <w:rsid w:val="003D3540"/>
    <w:rsid w:val="003E0734"/>
    <w:rsid w:val="003F3DEF"/>
    <w:rsid w:val="003F496A"/>
    <w:rsid w:val="00407F5D"/>
    <w:rsid w:val="0041440D"/>
    <w:rsid w:val="004251FC"/>
    <w:rsid w:val="0043190F"/>
    <w:rsid w:val="0043530A"/>
    <w:rsid w:val="00453EFD"/>
    <w:rsid w:val="004557AE"/>
    <w:rsid w:val="00470973"/>
    <w:rsid w:val="0049477B"/>
    <w:rsid w:val="00494E46"/>
    <w:rsid w:val="004B1876"/>
    <w:rsid w:val="004B2519"/>
    <w:rsid w:val="004D1406"/>
    <w:rsid w:val="004E4653"/>
    <w:rsid w:val="005133CE"/>
    <w:rsid w:val="00522FC1"/>
    <w:rsid w:val="00527676"/>
    <w:rsid w:val="005530E5"/>
    <w:rsid w:val="00553464"/>
    <w:rsid w:val="00554F9F"/>
    <w:rsid w:val="005617C1"/>
    <w:rsid w:val="005707AB"/>
    <w:rsid w:val="00574A86"/>
    <w:rsid w:val="005836C2"/>
    <w:rsid w:val="005948BA"/>
    <w:rsid w:val="00595FCF"/>
    <w:rsid w:val="005A3BF8"/>
    <w:rsid w:val="005C1390"/>
    <w:rsid w:val="005D0046"/>
    <w:rsid w:val="005E0B8B"/>
    <w:rsid w:val="005E661A"/>
    <w:rsid w:val="005F1341"/>
    <w:rsid w:val="005F66E4"/>
    <w:rsid w:val="005F75C3"/>
    <w:rsid w:val="00605DE4"/>
    <w:rsid w:val="006150C4"/>
    <w:rsid w:val="00624C76"/>
    <w:rsid w:val="006254B4"/>
    <w:rsid w:val="00660C80"/>
    <w:rsid w:val="00666296"/>
    <w:rsid w:val="0068373A"/>
    <w:rsid w:val="0068479C"/>
    <w:rsid w:val="00695BC3"/>
    <w:rsid w:val="00697ABC"/>
    <w:rsid w:val="006A7582"/>
    <w:rsid w:val="006B3344"/>
    <w:rsid w:val="006B3B83"/>
    <w:rsid w:val="006C291D"/>
    <w:rsid w:val="006C4033"/>
    <w:rsid w:val="006D3D2C"/>
    <w:rsid w:val="006E067A"/>
    <w:rsid w:val="00725441"/>
    <w:rsid w:val="00762738"/>
    <w:rsid w:val="00763452"/>
    <w:rsid w:val="007964EA"/>
    <w:rsid w:val="007A1957"/>
    <w:rsid w:val="007A7BB4"/>
    <w:rsid w:val="007B443A"/>
    <w:rsid w:val="00822EBB"/>
    <w:rsid w:val="008231B9"/>
    <w:rsid w:val="00824F0D"/>
    <w:rsid w:val="008328D0"/>
    <w:rsid w:val="00833BA9"/>
    <w:rsid w:val="00835E00"/>
    <w:rsid w:val="008454AD"/>
    <w:rsid w:val="0085332E"/>
    <w:rsid w:val="0085716C"/>
    <w:rsid w:val="008605D3"/>
    <w:rsid w:val="008B03B9"/>
    <w:rsid w:val="008C1B6C"/>
    <w:rsid w:val="008C75E2"/>
    <w:rsid w:val="008F5AFA"/>
    <w:rsid w:val="00902B16"/>
    <w:rsid w:val="0090675F"/>
    <w:rsid w:val="00911993"/>
    <w:rsid w:val="00924AC3"/>
    <w:rsid w:val="00940766"/>
    <w:rsid w:val="0095094D"/>
    <w:rsid w:val="0095404B"/>
    <w:rsid w:val="0096148F"/>
    <w:rsid w:val="009947B1"/>
    <w:rsid w:val="009C2DFA"/>
    <w:rsid w:val="009D052C"/>
    <w:rsid w:val="009F09A4"/>
    <w:rsid w:val="009F29E6"/>
    <w:rsid w:val="00A064D9"/>
    <w:rsid w:val="00A15262"/>
    <w:rsid w:val="00A2047B"/>
    <w:rsid w:val="00A239EE"/>
    <w:rsid w:val="00A24896"/>
    <w:rsid w:val="00A40B68"/>
    <w:rsid w:val="00A45715"/>
    <w:rsid w:val="00A6088B"/>
    <w:rsid w:val="00A63825"/>
    <w:rsid w:val="00A63DB2"/>
    <w:rsid w:val="00A714A6"/>
    <w:rsid w:val="00A82A71"/>
    <w:rsid w:val="00A86292"/>
    <w:rsid w:val="00A9495D"/>
    <w:rsid w:val="00A95EC8"/>
    <w:rsid w:val="00A9750A"/>
    <w:rsid w:val="00AA0A32"/>
    <w:rsid w:val="00AA3D01"/>
    <w:rsid w:val="00AC10E1"/>
    <w:rsid w:val="00AC558C"/>
    <w:rsid w:val="00AE0F90"/>
    <w:rsid w:val="00AF32FC"/>
    <w:rsid w:val="00AF34F5"/>
    <w:rsid w:val="00AF6D09"/>
    <w:rsid w:val="00B2044F"/>
    <w:rsid w:val="00B20C0E"/>
    <w:rsid w:val="00B249DA"/>
    <w:rsid w:val="00B64CE2"/>
    <w:rsid w:val="00B6653F"/>
    <w:rsid w:val="00B67EBF"/>
    <w:rsid w:val="00BA0855"/>
    <w:rsid w:val="00BA502B"/>
    <w:rsid w:val="00BB1184"/>
    <w:rsid w:val="00BC166C"/>
    <w:rsid w:val="00BC2D9B"/>
    <w:rsid w:val="00BC600F"/>
    <w:rsid w:val="00BE52E5"/>
    <w:rsid w:val="00C243A8"/>
    <w:rsid w:val="00C46D7F"/>
    <w:rsid w:val="00C50895"/>
    <w:rsid w:val="00C56FE0"/>
    <w:rsid w:val="00C674FD"/>
    <w:rsid w:val="00C7565A"/>
    <w:rsid w:val="00C90BE8"/>
    <w:rsid w:val="00C92E96"/>
    <w:rsid w:val="00C96417"/>
    <w:rsid w:val="00CB5124"/>
    <w:rsid w:val="00CD6C6E"/>
    <w:rsid w:val="00CD73F2"/>
    <w:rsid w:val="00CF3DF3"/>
    <w:rsid w:val="00CF689D"/>
    <w:rsid w:val="00D31BA4"/>
    <w:rsid w:val="00D35AC9"/>
    <w:rsid w:val="00D36B67"/>
    <w:rsid w:val="00D40C5A"/>
    <w:rsid w:val="00D562EC"/>
    <w:rsid w:val="00D61697"/>
    <w:rsid w:val="00D656DF"/>
    <w:rsid w:val="00D7445B"/>
    <w:rsid w:val="00D74D5E"/>
    <w:rsid w:val="00D83BEF"/>
    <w:rsid w:val="00D903EE"/>
    <w:rsid w:val="00DA7994"/>
    <w:rsid w:val="00DC6460"/>
    <w:rsid w:val="00DD3B0E"/>
    <w:rsid w:val="00DE775B"/>
    <w:rsid w:val="00E11111"/>
    <w:rsid w:val="00E213A5"/>
    <w:rsid w:val="00E2717A"/>
    <w:rsid w:val="00E275E6"/>
    <w:rsid w:val="00E33B79"/>
    <w:rsid w:val="00E56575"/>
    <w:rsid w:val="00E976BB"/>
    <w:rsid w:val="00EB6D37"/>
    <w:rsid w:val="00EF0ACC"/>
    <w:rsid w:val="00EF4BB9"/>
    <w:rsid w:val="00F10E3C"/>
    <w:rsid w:val="00F26E26"/>
    <w:rsid w:val="00F337E1"/>
    <w:rsid w:val="00F616D6"/>
    <w:rsid w:val="00F61AAA"/>
    <w:rsid w:val="00F82008"/>
    <w:rsid w:val="00F95B1F"/>
    <w:rsid w:val="00FA0029"/>
    <w:rsid w:val="00FA691A"/>
    <w:rsid w:val="00FB0838"/>
    <w:rsid w:val="00FD16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3BA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2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0046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numbering" w:customStyle="1" w:styleId="WWNum1">
    <w:name w:val="WWNum1"/>
    <w:basedOn w:val="Bezlisty"/>
    <w:rsid w:val="005D0046"/>
    <w:pPr>
      <w:numPr>
        <w:numId w:val="4"/>
      </w:numPr>
    </w:pPr>
  </w:style>
  <w:style w:type="numbering" w:customStyle="1" w:styleId="WWNum2">
    <w:name w:val="WWNum2"/>
    <w:basedOn w:val="Bezlisty"/>
    <w:rsid w:val="005D0046"/>
    <w:pPr>
      <w:numPr>
        <w:numId w:val="5"/>
      </w:numPr>
    </w:pPr>
  </w:style>
  <w:style w:type="paragraph" w:customStyle="1" w:styleId="Textbody">
    <w:name w:val="Text body"/>
    <w:basedOn w:val="Standard"/>
    <w:rsid w:val="005D0046"/>
    <w:pPr>
      <w:spacing w:after="120"/>
    </w:pPr>
  </w:style>
  <w:style w:type="numbering" w:customStyle="1" w:styleId="WWNum3">
    <w:name w:val="WWNum3"/>
    <w:basedOn w:val="Bezlisty"/>
    <w:rsid w:val="005D0046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751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514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29E6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5530E5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3BA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2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0046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numbering" w:customStyle="1" w:styleId="WWNum1">
    <w:name w:val="WWNum1"/>
    <w:basedOn w:val="Bezlisty"/>
    <w:rsid w:val="005D0046"/>
    <w:pPr>
      <w:numPr>
        <w:numId w:val="4"/>
      </w:numPr>
    </w:pPr>
  </w:style>
  <w:style w:type="numbering" w:customStyle="1" w:styleId="WWNum2">
    <w:name w:val="WWNum2"/>
    <w:basedOn w:val="Bezlisty"/>
    <w:rsid w:val="005D0046"/>
    <w:pPr>
      <w:numPr>
        <w:numId w:val="5"/>
      </w:numPr>
    </w:pPr>
  </w:style>
  <w:style w:type="paragraph" w:customStyle="1" w:styleId="Textbody">
    <w:name w:val="Text body"/>
    <w:basedOn w:val="Standard"/>
    <w:rsid w:val="005D0046"/>
    <w:pPr>
      <w:spacing w:after="120"/>
    </w:pPr>
  </w:style>
  <w:style w:type="numbering" w:customStyle="1" w:styleId="WWNum3">
    <w:name w:val="WWNum3"/>
    <w:basedOn w:val="Bezlisty"/>
    <w:rsid w:val="005D0046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751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514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29E6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5530E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zbieta.czolnik\Desktop\Projekt%20Akademia\Formatki\formatka-%20pion%20-%20cz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formatka- pion - cz1</Template>
  <TotalTime>9</TotalTime>
  <Pages>1</Pages>
  <Words>294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elzbieta.czolnik</dc:creator>
  <cp:lastModifiedBy>Renata Wawrzyniak</cp:lastModifiedBy>
  <cp:revision>7</cp:revision>
  <cp:lastPrinted>2018-10-03T09:12:00Z</cp:lastPrinted>
  <dcterms:created xsi:type="dcterms:W3CDTF">2018-10-03T08:09:00Z</dcterms:created>
  <dcterms:modified xsi:type="dcterms:W3CDTF">2018-10-24T08:57:00Z</dcterms:modified>
</cp:coreProperties>
</file>