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BA9" w:rsidRPr="002843B6" w:rsidRDefault="007B443A" w:rsidP="007B443A">
      <w:pPr>
        <w:rPr>
          <w:rFonts w:ascii="Book Antiqua" w:hAnsi="Book Antiqua"/>
          <w:b/>
          <w:color w:val="000000" w:themeColor="text1"/>
          <w:sz w:val="20"/>
          <w:szCs w:val="20"/>
        </w:rPr>
      </w:pPr>
      <w:r w:rsidRPr="002843B6">
        <w:rPr>
          <w:rFonts w:ascii="Book Antiqua" w:hAnsi="Book Antiqua"/>
        </w:rPr>
        <w:t xml:space="preserve"> </w:t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="002843B6" w:rsidRPr="002843B6">
        <w:rPr>
          <w:rFonts w:ascii="Book Antiqua" w:hAnsi="Book Antiqua"/>
        </w:rPr>
        <w:t xml:space="preserve"> </w:t>
      </w:r>
      <w:r w:rsidR="002843B6" w:rsidRPr="002843B6">
        <w:rPr>
          <w:rFonts w:ascii="Book Antiqua" w:hAnsi="Book Antiqua"/>
        </w:rPr>
        <w:tab/>
      </w:r>
      <w:r w:rsidRPr="002843B6">
        <w:rPr>
          <w:rFonts w:ascii="Book Antiqua" w:hAnsi="Book Antiqua"/>
        </w:rPr>
        <w:tab/>
      </w:r>
      <w:r w:rsidRPr="002843B6">
        <w:rPr>
          <w:rFonts w:ascii="Book Antiqua" w:hAnsi="Book Antiqua"/>
          <w:b/>
          <w:color w:val="000000" w:themeColor="text1"/>
          <w:sz w:val="20"/>
          <w:szCs w:val="20"/>
        </w:rPr>
        <w:t xml:space="preserve"> </w:t>
      </w:r>
      <w:r w:rsidR="002843B6">
        <w:rPr>
          <w:rFonts w:ascii="Book Antiqua" w:hAnsi="Book Antiqua"/>
          <w:b/>
          <w:color w:val="000000" w:themeColor="text1"/>
          <w:sz w:val="20"/>
          <w:szCs w:val="20"/>
        </w:rPr>
        <w:t xml:space="preserve">            </w:t>
      </w:r>
      <w:r w:rsidR="00824F0D" w:rsidRPr="002843B6">
        <w:rPr>
          <w:rFonts w:ascii="Book Antiqua" w:hAnsi="Book Antiqua"/>
          <w:b/>
          <w:color w:val="000000" w:themeColor="text1"/>
          <w:sz w:val="20"/>
          <w:szCs w:val="20"/>
        </w:rPr>
        <w:t>Załącznik nr 3</w:t>
      </w:r>
    </w:p>
    <w:p w:rsidR="005707AB" w:rsidRPr="002843B6" w:rsidRDefault="005707AB" w:rsidP="005707AB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Book Antiqua" w:hAnsi="Book Antiqua"/>
          <w:b/>
          <w:bCs/>
          <w:sz w:val="28"/>
          <w:szCs w:val="28"/>
        </w:rPr>
      </w:pPr>
      <w:r w:rsidRPr="002843B6">
        <w:rPr>
          <w:rFonts w:ascii="Book Antiqua" w:hAnsi="Book Antiqua"/>
          <w:b/>
          <w:sz w:val="28"/>
          <w:szCs w:val="28"/>
        </w:rPr>
        <w:t xml:space="preserve">KARTA PRACY </w:t>
      </w:r>
      <w:r w:rsidRPr="002843B6">
        <w:rPr>
          <w:rFonts w:ascii="Book Antiqua" w:hAnsi="Book Antiqua"/>
          <w:b/>
          <w:bCs/>
          <w:sz w:val="28"/>
          <w:szCs w:val="28"/>
        </w:rPr>
        <w:t xml:space="preserve"> </w:t>
      </w:r>
    </w:p>
    <w:p w:rsidR="005707AB" w:rsidRPr="002843B6" w:rsidRDefault="005707AB" w:rsidP="005707AB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</w:rPr>
      </w:pPr>
    </w:p>
    <w:p w:rsidR="005707AB" w:rsidRPr="002843B6" w:rsidRDefault="005707AB" w:rsidP="005707AB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  <w:color w:val="000000" w:themeColor="text1"/>
          <w:sz w:val="20"/>
          <w:szCs w:val="20"/>
        </w:rPr>
      </w:pPr>
      <w:r w:rsidRPr="002843B6">
        <w:rPr>
          <w:rFonts w:ascii="Book Antiqua" w:hAnsi="Book Antiqua"/>
          <w:sz w:val="20"/>
          <w:szCs w:val="20"/>
        </w:rPr>
        <w:t xml:space="preserve">Dotyczy </w:t>
      </w:r>
      <w:r w:rsidR="006131B7">
        <w:rPr>
          <w:rFonts w:ascii="Book Antiqua" w:hAnsi="Book Antiqua"/>
          <w:sz w:val="20"/>
          <w:szCs w:val="20"/>
        </w:rPr>
        <w:t xml:space="preserve">postępowania </w:t>
      </w:r>
      <w:r w:rsidRPr="002843B6">
        <w:rPr>
          <w:rFonts w:ascii="Book Antiqua" w:hAnsi="Book Antiqua"/>
          <w:sz w:val="20"/>
          <w:szCs w:val="20"/>
        </w:rPr>
        <w:t xml:space="preserve">na </w:t>
      </w:r>
      <w:r w:rsidR="002843B6">
        <w:rPr>
          <w:rFonts w:ascii="Book Antiqua" w:hAnsi="Book Antiqua"/>
          <w:sz w:val="20"/>
          <w:szCs w:val="20"/>
        </w:rPr>
        <w:t>:</w:t>
      </w:r>
      <w:bookmarkStart w:id="0" w:name="_GoBack"/>
      <w:r w:rsidR="002843B6">
        <w:rPr>
          <w:rFonts w:ascii="Book Antiqua" w:hAnsi="Book Antiqua"/>
          <w:b/>
        </w:rPr>
        <w:t xml:space="preserve">wykonanie usługi wyłonienia 13 opiekunów realizujących zadania zgodnie z projektem pn. „Uczniowski MINI-PROJEKT” </w:t>
      </w:r>
      <w:r w:rsidRPr="002843B6">
        <w:rPr>
          <w:rFonts w:ascii="Book Antiqua" w:hAnsi="Book Antiqua"/>
          <w:sz w:val="20"/>
          <w:szCs w:val="20"/>
        </w:rPr>
        <w:t xml:space="preserve">  RPWP.08.01.02-30-0008/16-00 </w:t>
      </w:r>
      <w:r w:rsidRPr="002843B6">
        <w:rPr>
          <w:rFonts w:ascii="Book Antiqua" w:hAnsi="Book Antiqua"/>
          <w:color w:val="000000" w:themeColor="text1"/>
          <w:sz w:val="20"/>
          <w:szCs w:val="20"/>
        </w:rPr>
        <w:t>w ramach projektu</w:t>
      </w:r>
      <w:r w:rsidRPr="002843B6">
        <w:rPr>
          <w:rFonts w:ascii="Book Antiqua" w:hAnsi="Book Antiqua"/>
          <w:b/>
          <w:i/>
          <w:color w:val="000000" w:themeColor="text1"/>
          <w:sz w:val="20"/>
          <w:szCs w:val="20"/>
        </w:rPr>
        <w:t xml:space="preserve"> „</w:t>
      </w:r>
      <w:r w:rsidRPr="002843B6">
        <w:rPr>
          <w:rFonts w:ascii="Book Antiqua" w:hAnsi="Book Antiqua"/>
          <w:b/>
          <w:color w:val="000000" w:themeColor="text1"/>
          <w:sz w:val="20"/>
          <w:szCs w:val="20"/>
        </w:rPr>
        <w:t>Akademia rozwoju w szkołach podstawowych i liceach Miasta Kalisza</w:t>
      </w:r>
      <w:r w:rsidRPr="002843B6">
        <w:rPr>
          <w:rFonts w:ascii="Book Antiqua" w:hAnsi="Book Antiqua"/>
          <w:color w:val="000000" w:themeColor="text1"/>
          <w:sz w:val="20"/>
          <w:szCs w:val="20"/>
        </w:rPr>
        <w:t xml:space="preserve">” </w:t>
      </w:r>
      <w:r w:rsidRPr="002843B6">
        <w:rPr>
          <w:rFonts w:ascii="Book Antiqua" w:hAnsi="Book Antiqua"/>
          <w:bCs/>
          <w:color w:val="000000" w:themeColor="text1"/>
          <w:sz w:val="20"/>
          <w:szCs w:val="20"/>
          <w:lang w:eastAsia="ar-SA"/>
        </w:rPr>
        <w:t xml:space="preserve">w ramach Wielkopolskiego Regionalnego Programu Operacyjnego na lata 2014-2020 </w:t>
      </w:r>
      <w:r w:rsidRPr="002843B6">
        <w:rPr>
          <w:rFonts w:ascii="Book Antiqua" w:hAnsi="Book Antiqua"/>
          <w:color w:val="000000" w:themeColor="text1"/>
          <w:sz w:val="20"/>
          <w:szCs w:val="20"/>
        </w:rPr>
        <w:t>współfinansowanego ze środków Europejskiego Funduszu Społecznego</w:t>
      </w:r>
      <w:bookmarkEnd w:id="0"/>
      <w:r w:rsidRPr="002843B6">
        <w:rPr>
          <w:rFonts w:ascii="Book Antiqua" w:hAnsi="Book Antiqua"/>
          <w:color w:val="000000" w:themeColor="text1"/>
          <w:sz w:val="20"/>
          <w:szCs w:val="20"/>
        </w:rPr>
        <w:t>.</w:t>
      </w:r>
    </w:p>
    <w:p w:rsidR="005707AB" w:rsidRPr="002843B6" w:rsidRDefault="005707AB" w:rsidP="005707AB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Book Antiqua" w:hAnsi="Book Antiqua"/>
          <w:b/>
          <w:sz w:val="16"/>
          <w:szCs w:val="16"/>
        </w:rPr>
      </w:pPr>
      <w:r w:rsidRPr="002843B6">
        <w:rPr>
          <w:rFonts w:ascii="Book Antiqua" w:hAnsi="Book Antiqua"/>
          <w:b/>
          <w:sz w:val="20"/>
          <w:szCs w:val="20"/>
        </w:rPr>
        <w:t xml:space="preserve"> 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379"/>
        <w:gridCol w:w="6355"/>
      </w:tblGrid>
      <w:tr w:rsidR="005707AB" w:rsidRPr="002843B6" w:rsidTr="00CE3F54">
        <w:trPr>
          <w:trHeight w:val="608"/>
          <w:jc w:val="center"/>
        </w:trPr>
        <w:tc>
          <w:tcPr>
            <w:tcW w:w="3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Imię i nazwisko :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3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Miesiąc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17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2843B6">
              <w:rPr>
                <w:rFonts w:ascii="Book Antiqua" w:hAnsi="Book Antiqua"/>
                <w:b/>
                <w:sz w:val="20"/>
                <w:szCs w:val="20"/>
              </w:rPr>
              <w:t>Dzień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ind w:left="3"/>
              <w:rPr>
                <w:rFonts w:ascii="Book Antiqua" w:hAnsi="Book Antiqua"/>
                <w:b/>
                <w:sz w:val="20"/>
                <w:szCs w:val="20"/>
              </w:rPr>
            </w:pPr>
            <w:r w:rsidRPr="002843B6">
              <w:rPr>
                <w:rFonts w:ascii="Book Antiqua" w:hAnsi="Book Antiqua"/>
                <w:b/>
                <w:sz w:val="20"/>
                <w:szCs w:val="20"/>
              </w:rPr>
              <w:t>Przepracowane godziny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b/>
                <w:sz w:val="20"/>
                <w:szCs w:val="20"/>
              </w:rPr>
              <w:t>Szczegółowy opis wykonanych czynności</w:t>
            </w: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3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8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9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18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19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28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29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30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31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2843B6">
              <w:rPr>
                <w:rFonts w:ascii="Book Antiqua" w:hAnsi="Book Antiqua"/>
                <w:b/>
                <w:sz w:val="20"/>
                <w:szCs w:val="20"/>
              </w:rPr>
              <w:t>Łącznie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Ilość godzin/słownie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3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>Data i podpis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707AB" w:rsidRPr="002843B6" w:rsidTr="00B40E32">
        <w:trPr>
          <w:trHeight w:val="227"/>
          <w:jc w:val="center"/>
        </w:trPr>
        <w:tc>
          <w:tcPr>
            <w:tcW w:w="3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2843B6">
              <w:rPr>
                <w:rFonts w:ascii="Book Antiqua" w:hAnsi="Book Antiqua"/>
                <w:sz w:val="20"/>
                <w:szCs w:val="20"/>
              </w:rPr>
              <w:t xml:space="preserve">Data i podpis osoby upoważnionej                  </w:t>
            </w:r>
            <w:r w:rsidR="008B03B9" w:rsidRPr="002843B6">
              <w:rPr>
                <w:rFonts w:ascii="Book Antiqua" w:hAnsi="Book Antiqua"/>
                <w:sz w:val="20"/>
                <w:szCs w:val="20"/>
              </w:rPr>
              <w:t xml:space="preserve">         z ramienia ODN Kalisz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AB" w:rsidRPr="002843B6" w:rsidRDefault="005707AB" w:rsidP="005707AB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7B443A" w:rsidRPr="002843B6" w:rsidRDefault="007B443A" w:rsidP="008B03B9">
      <w:pPr>
        <w:rPr>
          <w:rFonts w:ascii="Book Antiqua" w:hAnsi="Book Antiqua"/>
        </w:rPr>
      </w:pPr>
    </w:p>
    <w:sectPr w:rsidR="007B443A" w:rsidRPr="002843B6" w:rsidSect="00924AC3">
      <w:headerReference w:type="default" r:id="rId8"/>
      <w:footerReference w:type="default" r:id="rId9"/>
      <w:pgSz w:w="11906" w:h="16838"/>
      <w:pgMar w:top="1111" w:right="1418" w:bottom="1418" w:left="1134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14A" w:rsidRDefault="00DE314A" w:rsidP="00367514">
      <w:pPr>
        <w:spacing w:after="0" w:line="240" w:lineRule="auto"/>
      </w:pPr>
      <w:r>
        <w:separator/>
      </w:r>
    </w:p>
  </w:endnote>
  <w:endnote w:type="continuationSeparator" w:id="0">
    <w:p w:rsidR="00DE314A" w:rsidRDefault="00DE314A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5530E5">
      <w:rPr>
        <w:noProof/>
        <w:lang w:eastAsia="pl-PL"/>
      </w:rPr>
      <w:drawing>
        <wp:inline distT="0" distB="0" distL="0" distR="0" wp14:anchorId="5723CA3C" wp14:editId="13123C09">
          <wp:extent cx="2066925" cy="444500"/>
          <wp:effectExtent l="0" t="0" r="9525" b="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5530E5">
      <w:rPr>
        <w:noProof/>
        <w:lang w:eastAsia="pl-PL"/>
      </w:rPr>
      <w:drawing>
        <wp:inline distT="0" distB="0" distL="0" distR="0" wp14:anchorId="3D95EFC0" wp14:editId="3C1B615B">
          <wp:extent cx="1268730" cy="270510"/>
          <wp:effectExtent l="0" t="0" r="7620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14A" w:rsidRDefault="00DE314A" w:rsidP="00367514">
      <w:pPr>
        <w:spacing w:after="0" w:line="240" w:lineRule="auto"/>
      </w:pPr>
      <w:r>
        <w:separator/>
      </w:r>
    </w:p>
  </w:footnote>
  <w:footnote w:type="continuationSeparator" w:id="0">
    <w:p w:rsidR="00DE314A" w:rsidRDefault="00DE314A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5530E5">
      <w:rPr>
        <w:noProof/>
        <w:lang w:eastAsia="pl-PL"/>
      </w:rPr>
      <w:drawing>
        <wp:inline distT="0" distB="0" distL="0" distR="0" wp14:anchorId="0A4E0AEE" wp14:editId="6F06136A">
          <wp:extent cx="5267325" cy="534670"/>
          <wp:effectExtent l="0" t="0" r="9525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045429EB"/>
    <w:multiLevelType w:val="hybridMultilevel"/>
    <w:tmpl w:val="A356A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402DD"/>
    <w:multiLevelType w:val="multilevel"/>
    <w:tmpl w:val="74F687CC"/>
    <w:numStyleLink w:val="WWNum1"/>
  </w:abstractNum>
  <w:abstractNum w:abstractNumId="3">
    <w:nsid w:val="14360D1C"/>
    <w:multiLevelType w:val="hybridMultilevel"/>
    <w:tmpl w:val="8A509B84"/>
    <w:lvl w:ilvl="0" w:tplc="43F0C03E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5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21EC09FF"/>
    <w:multiLevelType w:val="hybridMultilevel"/>
    <w:tmpl w:val="7582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05848"/>
    <w:multiLevelType w:val="hybridMultilevel"/>
    <w:tmpl w:val="45CAE100"/>
    <w:lvl w:ilvl="0" w:tplc="5DC267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385317E"/>
    <w:multiLevelType w:val="hybridMultilevel"/>
    <w:tmpl w:val="C04216FE"/>
    <w:lvl w:ilvl="0" w:tplc="6F4874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F0825C">
      <w:start w:val="1"/>
      <w:numFmt w:val="lowerLetter"/>
      <w:lvlText w:val="%2)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EE204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D27E32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E3D4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8A872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2E5F5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89FA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A28AE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2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3922A6"/>
    <w:multiLevelType w:val="hybridMultilevel"/>
    <w:tmpl w:val="E138A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38775C"/>
    <w:multiLevelType w:val="hybridMultilevel"/>
    <w:tmpl w:val="C616B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F81E79"/>
    <w:multiLevelType w:val="hybridMultilevel"/>
    <w:tmpl w:val="8DA2F4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DB33A5"/>
    <w:multiLevelType w:val="hybridMultilevel"/>
    <w:tmpl w:val="D8CA43EA"/>
    <w:lvl w:ilvl="0" w:tplc="DF4028A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646F6">
      <w:start w:val="1"/>
      <w:numFmt w:val="lowerLetter"/>
      <w:lvlText w:val="%2)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966C9E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2161E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8D7D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1C3486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CA6522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CA65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F0F16C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abstractNum w:abstractNumId="18">
    <w:nsid w:val="7E695245"/>
    <w:multiLevelType w:val="hybridMultilevel"/>
    <w:tmpl w:val="AB44D1E8"/>
    <w:lvl w:ilvl="0" w:tplc="43660F80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A080E">
      <w:start w:val="1"/>
      <w:numFmt w:val="decimal"/>
      <w:lvlText w:val="%2)"/>
      <w:lvlJc w:val="left"/>
      <w:pPr>
        <w:ind w:left="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6AD4E8D2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4B9E48CC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0C80CBE8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11F2E8A0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F530D368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C29C5818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FE862082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11"/>
  </w:num>
  <w:num w:numId="5">
    <w:abstractNumId w:val="4"/>
  </w:num>
  <w:num w:numId="6">
    <w:abstractNumId w:val="1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5"/>
  </w:num>
  <w:num w:numId="11">
    <w:abstractNumId w:val="1"/>
  </w:num>
  <w:num w:numId="12">
    <w:abstractNumId w:val="13"/>
  </w:num>
  <w:num w:numId="13">
    <w:abstractNumId w:val="3"/>
  </w:num>
  <w:num w:numId="14">
    <w:abstractNumId w:val="14"/>
  </w:num>
  <w:num w:numId="15">
    <w:abstractNumId w:val="2"/>
  </w:num>
  <w:num w:numId="16">
    <w:abstractNumId w:val="6"/>
  </w:num>
  <w:num w:numId="17">
    <w:abstractNumId w:val="18"/>
  </w:num>
  <w:num w:numId="18">
    <w:abstractNumId w:val="9"/>
  </w:num>
  <w:num w:numId="19">
    <w:abstractNumId w:val="16"/>
  </w:num>
  <w:num w:numId="20">
    <w:abstractNumId w:val="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A9"/>
    <w:rsid w:val="00012E3A"/>
    <w:rsid w:val="0001760D"/>
    <w:rsid w:val="00036745"/>
    <w:rsid w:val="00036DA6"/>
    <w:rsid w:val="000414C0"/>
    <w:rsid w:val="00045B9B"/>
    <w:rsid w:val="00053131"/>
    <w:rsid w:val="00054045"/>
    <w:rsid w:val="00061F5A"/>
    <w:rsid w:val="00086D23"/>
    <w:rsid w:val="000B3F66"/>
    <w:rsid w:val="000B5F37"/>
    <w:rsid w:val="000C79C7"/>
    <w:rsid w:val="000F4544"/>
    <w:rsid w:val="000F70CA"/>
    <w:rsid w:val="00115EC1"/>
    <w:rsid w:val="0011749A"/>
    <w:rsid w:val="00120726"/>
    <w:rsid w:val="001352E1"/>
    <w:rsid w:val="001471C3"/>
    <w:rsid w:val="00152FB7"/>
    <w:rsid w:val="00180073"/>
    <w:rsid w:val="001849F4"/>
    <w:rsid w:val="0019544D"/>
    <w:rsid w:val="001B674F"/>
    <w:rsid w:val="001C18A9"/>
    <w:rsid w:val="001C2B5E"/>
    <w:rsid w:val="001C750D"/>
    <w:rsid w:val="001D20C2"/>
    <w:rsid w:val="001E0564"/>
    <w:rsid w:val="001E1FDF"/>
    <w:rsid w:val="001E3AEA"/>
    <w:rsid w:val="001E6FFF"/>
    <w:rsid w:val="001F38B2"/>
    <w:rsid w:val="001F428F"/>
    <w:rsid w:val="00210015"/>
    <w:rsid w:val="002145CB"/>
    <w:rsid w:val="002449BF"/>
    <w:rsid w:val="00244BF9"/>
    <w:rsid w:val="00254DCE"/>
    <w:rsid w:val="00276BEA"/>
    <w:rsid w:val="002843B6"/>
    <w:rsid w:val="00297B3A"/>
    <w:rsid w:val="002F78ED"/>
    <w:rsid w:val="00304760"/>
    <w:rsid w:val="00313F96"/>
    <w:rsid w:val="003163D9"/>
    <w:rsid w:val="00326921"/>
    <w:rsid w:val="003558E0"/>
    <w:rsid w:val="00360C05"/>
    <w:rsid w:val="00364EEB"/>
    <w:rsid w:val="00367514"/>
    <w:rsid w:val="00380379"/>
    <w:rsid w:val="0039177D"/>
    <w:rsid w:val="00397567"/>
    <w:rsid w:val="003B494C"/>
    <w:rsid w:val="003D3540"/>
    <w:rsid w:val="003E0734"/>
    <w:rsid w:val="003F3DEF"/>
    <w:rsid w:val="003F496A"/>
    <w:rsid w:val="00407F5D"/>
    <w:rsid w:val="0041440D"/>
    <w:rsid w:val="004251FC"/>
    <w:rsid w:val="0043190F"/>
    <w:rsid w:val="0043530A"/>
    <w:rsid w:val="00453EFD"/>
    <w:rsid w:val="004557AE"/>
    <w:rsid w:val="00470973"/>
    <w:rsid w:val="0049477B"/>
    <w:rsid w:val="00494E46"/>
    <w:rsid w:val="004B1876"/>
    <w:rsid w:val="004B2519"/>
    <w:rsid w:val="004D1406"/>
    <w:rsid w:val="004E4653"/>
    <w:rsid w:val="005133CE"/>
    <w:rsid w:val="00522FC1"/>
    <w:rsid w:val="00527676"/>
    <w:rsid w:val="005530E5"/>
    <w:rsid w:val="00553464"/>
    <w:rsid w:val="005617C1"/>
    <w:rsid w:val="005707AB"/>
    <w:rsid w:val="00574A86"/>
    <w:rsid w:val="005836C2"/>
    <w:rsid w:val="00595FCF"/>
    <w:rsid w:val="005A3BF8"/>
    <w:rsid w:val="005C1390"/>
    <w:rsid w:val="005D0046"/>
    <w:rsid w:val="005E661A"/>
    <w:rsid w:val="005F1341"/>
    <w:rsid w:val="005F66E4"/>
    <w:rsid w:val="005F75C3"/>
    <w:rsid w:val="00605DE4"/>
    <w:rsid w:val="006131B7"/>
    <w:rsid w:val="006150C4"/>
    <w:rsid w:val="00624C76"/>
    <w:rsid w:val="006254B4"/>
    <w:rsid w:val="00660C80"/>
    <w:rsid w:val="00666296"/>
    <w:rsid w:val="0068373A"/>
    <w:rsid w:val="0068479C"/>
    <w:rsid w:val="00695BC3"/>
    <w:rsid w:val="00697ABC"/>
    <w:rsid w:val="006A7582"/>
    <w:rsid w:val="006B3344"/>
    <w:rsid w:val="006C291D"/>
    <w:rsid w:val="006C4033"/>
    <w:rsid w:val="006D3D2C"/>
    <w:rsid w:val="006E067A"/>
    <w:rsid w:val="00725441"/>
    <w:rsid w:val="00762738"/>
    <w:rsid w:val="00763452"/>
    <w:rsid w:val="007964EA"/>
    <w:rsid w:val="007A1957"/>
    <w:rsid w:val="007A7BB4"/>
    <w:rsid w:val="007B443A"/>
    <w:rsid w:val="00822EBB"/>
    <w:rsid w:val="008231B9"/>
    <w:rsid w:val="00824F0D"/>
    <w:rsid w:val="008328D0"/>
    <w:rsid w:val="00833BA9"/>
    <w:rsid w:val="00835E00"/>
    <w:rsid w:val="008454AD"/>
    <w:rsid w:val="0085332E"/>
    <w:rsid w:val="0085716C"/>
    <w:rsid w:val="008605D3"/>
    <w:rsid w:val="008B03B9"/>
    <w:rsid w:val="008C1B6C"/>
    <w:rsid w:val="008C75E2"/>
    <w:rsid w:val="008F5AFA"/>
    <w:rsid w:val="00902B16"/>
    <w:rsid w:val="0090675F"/>
    <w:rsid w:val="00911993"/>
    <w:rsid w:val="00924AC3"/>
    <w:rsid w:val="00940766"/>
    <w:rsid w:val="0095094D"/>
    <w:rsid w:val="0096148F"/>
    <w:rsid w:val="009947B1"/>
    <w:rsid w:val="009C2DFA"/>
    <w:rsid w:val="009D052C"/>
    <w:rsid w:val="009F09A4"/>
    <w:rsid w:val="009F29E6"/>
    <w:rsid w:val="00A064D9"/>
    <w:rsid w:val="00A15262"/>
    <w:rsid w:val="00A2047B"/>
    <w:rsid w:val="00A239EE"/>
    <w:rsid w:val="00A24896"/>
    <w:rsid w:val="00A40B68"/>
    <w:rsid w:val="00A45715"/>
    <w:rsid w:val="00A6088B"/>
    <w:rsid w:val="00A63825"/>
    <w:rsid w:val="00A63DB2"/>
    <w:rsid w:val="00A714A6"/>
    <w:rsid w:val="00A82A71"/>
    <w:rsid w:val="00A86292"/>
    <w:rsid w:val="00A9495D"/>
    <w:rsid w:val="00A95EC8"/>
    <w:rsid w:val="00A9750A"/>
    <w:rsid w:val="00AA3D01"/>
    <w:rsid w:val="00AC10E1"/>
    <w:rsid w:val="00AC558C"/>
    <w:rsid w:val="00AE0F90"/>
    <w:rsid w:val="00AF32FC"/>
    <w:rsid w:val="00AF6D09"/>
    <w:rsid w:val="00B2044F"/>
    <w:rsid w:val="00B20C0E"/>
    <w:rsid w:val="00B249DA"/>
    <w:rsid w:val="00B64CE2"/>
    <w:rsid w:val="00B6653F"/>
    <w:rsid w:val="00B67EBF"/>
    <w:rsid w:val="00BA502B"/>
    <w:rsid w:val="00BC166C"/>
    <w:rsid w:val="00BC2D9B"/>
    <w:rsid w:val="00BC600F"/>
    <w:rsid w:val="00BE52E5"/>
    <w:rsid w:val="00C243A8"/>
    <w:rsid w:val="00C46D7F"/>
    <w:rsid w:val="00C50895"/>
    <w:rsid w:val="00C56FE0"/>
    <w:rsid w:val="00C674FD"/>
    <w:rsid w:val="00C7565A"/>
    <w:rsid w:val="00C90BE8"/>
    <w:rsid w:val="00C92E96"/>
    <w:rsid w:val="00C96417"/>
    <w:rsid w:val="00CB5124"/>
    <w:rsid w:val="00CD73F2"/>
    <w:rsid w:val="00CF3DF3"/>
    <w:rsid w:val="00CF689D"/>
    <w:rsid w:val="00D31BA4"/>
    <w:rsid w:val="00D35AC9"/>
    <w:rsid w:val="00D36B67"/>
    <w:rsid w:val="00D40C5A"/>
    <w:rsid w:val="00D562EC"/>
    <w:rsid w:val="00D656DF"/>
    <w:rsid w:val="00D7445B"/>
    <w:rsid w:val="00D74D5E"/>
    <w:rsid w:val="00D83BEF"/>
    <w:rsid w:val="00D903EE"/>
    <w:rsid w:val="00DA7994"/>
    <w:rsid w:val="00DC6460"/>
    <w:rsid w:val="00DD3B0E"/>
    <w:rsid w:val="00DE314A"/>
    <w:rsid w:val="00DE775B"/>
    <w:rsid w:val="00E11111"/>
    <w:rsid w:val="00E213A5"/>
    <w:rsid w:val="00E2717A"/>
    <w:rsid w:val="00E275E6"/>
    <w:rsid w:val="00E33B79"/>
    <w:rsid w:val="00E976BB"/>
    <w:rsid w:val="00EB6D37"/>
    <w:rsid w:val="00EF0ACC"/>
    <w:rsid w:val="00EF4BB9"/>
    <w:rsid w:val="00F10E3C"/>
    <w:rsid w:val="00F26E26"/>
    <w:rsid w:val="00F337E1"/>
    <w:rsid w:val="00F616D6"/>
    <w:rsid w:val="00F61AAA"/>
    <w:rsid w:val="00F82008"/>
    <w:rsid w:val="00F95B1F"/>
    <w:rsid w:val="00FA0029"/>
    <w:rsid w:val="00FA691A"/>
    <w:rsid w:val="00FB0838"/>
    <w:rsid w:val="00FD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5</TotalTime>
  <Pages>1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Renata Wawrzyniak</cp:lastModifiedBy>
  <cp:revision>6</cp:revision>
  <cp:lastPrinted>2018-10-03T09:27:00Z</cp:lastPrinted>
  <dcterms:created xsi:type="dcterms:W3CDTF">2018-09-29T10:44:00Z</dcterms:created>
  <dcterms:modified xsi:type="dcterms:W3CDTF">2018-10-03T09:27:00Z</dcterms:modified>
</cp:coreProperties>
</file>