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5E2" w:rsidRDefault="008C75E2" w:rsidP="00833BA9"/>
    <w:p w:rsidR="00833BA9" w:rsidRDefault="007B443A" w:rsidP="007B443A">
      <w:r>
        <w:t xml:space="preserve">ODN.DAG.334.1.2018 </w:t>
      </w:r>
      <w:r>
        <w:tab/>
      </w:r>
      <w:r>
        <w:tab/>
      </w:r>
      <w:r>
        <w:tab/>
      </w:r>
      <w:r>
        <w:tab/>
      </w:r>
      <w:r>
        <w:tab/>
      </w:r>
      <w:r>
        <w:tab/>
      </w:r>
      <w:r>
        <w:tab/>
      </w:r>
      <w:r>
        <w:tab/>
      </w:r>
      <w:r>
        <w:tab/>
      </w:r>
      <w:r>
        <w:tab/>
        <w:t xml:space="preserve"> </w:t>
      </w:r>
      <w:r w:rsidR="00833BA9">
        <w:t>Załącznik nr 1</w:t>
      </w:r>
    </w:p>
    <w:p w:rsidR="00833BA9" w:rsidRDefault="00833BA9" w:rsidP="00036745">
      <w:pPr>
        <w:jc w:val="right"/>
      </w:pPr>
      <w:r>
        <w:t>................................................</w:t>
      </w:r>
    </w:p>
    <w:p w:rsidR="00833BA9" w:rsidRDefault="00833BA9" w:rsidP="00036745">
      <w:pPr>
        <w:jc w:val="right"/>
      </w:pPr>
      <w:r>
        <w:t>(miejscowość, data)</w:t>
      </w:r>
    </w:p>
    <w:p w:rsidR="00833BA9" w:rsidRPr="003E0734" w:rsidRDefault="00036745" w:rsidP="003E0734">
      <w:pPr>
        <w:spacing w:after="0" w:line="240" w:lineRule="auto"/>
        <w:jc w:val="right"/>
        <w:rPr>
          <w:b/>
          <w:sz w:val="24"/>
          <w:szCs w:val="24"/>
        </w:rPr>
      </w:pPr>
      <w:r w:rsidRPr="003E0734">
        <w:rPr>
          <w:b/>
          <w:sz w:val="24"/>
          <w:szCs w:val="24"/>
        </w:rPr>
        <w:t>Ośr</w:t>
      </w:r>
      <w:r w:rsidR="003E0734" w:rsidRPr="003E0734">
        <w:rPr>
          <w:b/>
          <w:sz w:val="24"/>
          <w:szCs w:val="24"/>
        </w:rPr>
        <w:t xml:space="preserve">odek Doskonalenia Nauczycieli </w:t>
      </w:r>
    </w:p>
    <w:p w:rsidR="003E0734" w:rsidRPr="003E0734" w:rsidRDefault="003E0734" w:rsidP="003E0734">
      <w:pPr>
        <w:spacing w:after="0" w:line="240" w:lineRule="auto"/>
        <w:ind w:left="4956" w:firstLine="708"/>
        <w:rPr>
          <w:b/>
          <w:sz w:val="24"/>
          <w:szCs w:val="24"/>
        </w:rPr>
      </w:pPr>
      <w:r>
        <w:rPr>
          <w:b/>
          <w:sz w:val="24"/>
          <w:szCs w:val="24"/>
        </w:rPr>
        <w:t xml:space="preserve">                 </w:t>
      </w:r>
      <w:r w:rsidR="00A9750A">
        <w:rPr>
          <w:b/>
          <w:sz w:val="24"/>
          <w:szCs w:val="24"/>
        </w:rPr>
        <w:t>u</w:t>
      </w:r>
      <w:r w:rsidRPr="003E0734">
        <w:rPr>
          <w:b/>
          <w:sz w:val="24"/>
          <w:szCs w:val="24"/>
        </w:rPr>
        <w:t>l</w:t>
      </w:r>
      <w:r w:rsidR="00A9750A">
        <w:rPr>
          <w:b/>
          <w:sz w:val="24"/>
          <w:szCs w:val="24"/>
        </w:rPr>
        <w:t>.</w:t>
      </w:r>
      <w:r w:rsidRPr="003E0734">
        <w:rPr>
          <w:b/>
          <w:sz w:val="24"/>
          <w:szCs w:val="24"/>
        </w:rPr>
        <w:t xml:space="preserve"> Wrocławska  182</w:t>
      </w:r>
    </w:p>
    <w:p w:rsidR="003E0734" w:rsidRDefault="003E0734" w:rsidP="003E0734">
      <w:pPr>
        <w:spacing w:after="0" w:line="240" w:lineRule="auto"/>
        <w:ind w:left="6372"/>
        <w:rPr>
          <w:b/>
          <w:sz w:val="24"/>
          <w:szCs w:val="24"/>
        </w:rPr>
      </w:pPr>
      <w:r>
        <w:rPr>
          <w:b/>
          <w:sz w:val="24"/>
          <w:szCs w:val="24"/>
        </w:rPr>
        <w:t xml:space="preserve">    </w:t>
      </w:r>
      <w:r w:rsidRPr="003E0734">
        <w:rPr>
          <w:b/>
          <w:sz w:val="24"/>
          <w:szCs w:val="24"/>
        </w:rPr>
        <w:t>62-800 Kalisz</w:t>
      </w:r>
    </w:p>
    <w:p w:rsidR="00A9750A" w:rsidRPr="003E0734" w:rsidRDefault="00A9750A" w:rsidP="003E0734">
      <w:pPr>
        <w:spacing w:after="0" w:line="240" w:lineRule="auto"/>
        <w:ind w:left="6372"/>
        <w:rPr>
          <w:b/>
          <w:sz w:val="24"/>
          <w:szCs w:val="24"/>
        </w:rPr>
      </w:pPr>
    </w:p>
    <w:p w:rsidR="00833BA9" w:rsidRDefault="00833BA9" w:rsidP="00A9750A">
      <w:pPr>
        <w:jc w:val="center"/>
      </w:pPr>
      <w:r>
        <w:t>FORMULARZ OFERTOWY</w:t>
      </w:r>
    </w:p>
    <w:p w:rsidR="00833BA9" w:rsidRDefault="00833BA9" w:rsidP="00833BA9">
      <w:r>
        <w:t>WYKONAWCA: ………………………………………………………………………..………………………..</w:t>
      </w:r>
    </w:p>
    <w:p w:rsidR="00833BA9" w:rsidRDefault="00833BA9" w:rsidP="00833BA9">
      <w:r>
        <w:t>Siedziba/Adres: ………………………………………………………………………………………………….</w:t>
      </w:r>
    </w:p>
    <w:p w:rsidR="00833BA9" w:rsidRDefault="00833BA9" w:rsidP="00833BA9">
      <w:r>
        <w:t>Nr telefonu i faks:………………..……………………..………………………………………</w:t>
      </w:r>
    </w:p>
    <w:p w:rsidR="00833BA9" w:rsidRDefault="00833BA9" w:rsidP="00833BA9">
      <w:r>
        <w:t>E-mail:………………..………………………..……………….………………………………..</w:t>
      </w:r>
    </w:p>
    <w:p w:rsidR="00833BA9" w:rsidRDefault="00833BA9" w:rsidP="00833BA9">
      <w:r>
        <w:t>NIP: ……………………………………………………………………………………………</w:t>
      </w:r>
    </w:p>
    <w:p w:rsidR="00833BA9" w:rsidRDefault="00833BA9" w:rsidP="00833BA9">
      <w:r>
        <w:t>REGON (jeśli dotyczy): ………………………………………………………………………..</w:t>
      </w:r>
    </w:p>
    <w:p w:rsidR="0041440D" w:rsidRPr="00036745" w:rsidRDefault="00833BA9" w:rsidP="0041440D">
      <w:pPr>
        <w:autoSpaceDE w:val="0"/>
        <w:autoSpaceDN w:val="0"/>
        <w:adjustRightInd w:val="0"/>
        <w:rPr>
          <w:color w:val="000000"/>
        </w:rPr>
      </w:pPr>
      <w:r>
        <w:t>W odpowiedzi na zapytanie ofertowe dotyczące</w:t>
      </w:r>
      <w:r w:rsidR="0041440D" w:rsidRPr="0041440D">
        <w:t xml:space="preserve"> </w:t>
      </w:r>
      <w:r w:rsidR="0041440D">
        <w:t xml:space="preserve">  wykonania </w:t>
      </w:r>
      <w:r w:rsidR="0041440D" w:rsidRPr="006E067A">
        <w:t>usługi pn. „</w:t>
      </w:r>
      <w:r w:rsidR="0041440D" w:rsidRPr="006E067A">
        <w:rPr>
          <w:b/>
        </w:rPr>
        <w:t>Warsztaty i laboratoria uczennic i uczniów w Centrum Nauki Kopernik w Warszawie”</w:t>
      </w:r>
      <w:r w:rsidR="0041440D" w:rsidRPr="006E067A">
        <w:t xml:space="preserve"> w ramach projektu</w:t>
      </w:r>
      <w:r w:rsidR="0041440D" w:rsidRPr="006E067A">
        <w:rPr>
          <w:b/>
          <w:i/>
          <w:color w:val="000000"/>
        </w:rPr>
        <w:t xml:space="preserve"> „</w:t>
      </w:r>
      <w:r w:rsidR="0041440D" w:rsidRPr="006E067A">
        <w:rPr>
          <w:color w:val="000000"/>
        </w:rPr>
        <w:t xml:space="preserve">Akademia rozwoju w szkołach podstawowych i liceach Miasta Kalisza” </w:t>
      </w:r>
      <w:r w:rsidR="0041440D" w:rsidRPr="006E067A">
        <w:rPr>
          <w:bCs/>
          <w:color w:val="000000"/>
          <w:lang w:eastAsia="ar-SA"/>
        </w:rPr>
        <w:t xml:space="preserve">w ramach Wielkopolskiego Regionalnego Programu Operacyjnego na lata 2014-2020 </w:t>
      </w:r>
      <w:r w:rsidR="0041440D" w:rsidRPr="006E067A">
        <w:rPr>
          <w:color w:val="000000"/>
        </w:rPr>
        <w:t>współfinansowanego ze środków Europejskiego Funduszu Społecznego</w:t>
      </w:r>
    </w:p>
    <w:p w:rsidR="00833BA9" w:rsidRDefault="00833BA9" w:rsidP="00833BA9">
      <w:r>
        <w:t xml:space="preserve"> składam ofertę na</w:t>
      </w:r>
      <w:r w:rsidR="0041440D">
        <w:t xml:space="preserve"> kwotę</w:t>
      </w:r>
      <w:r>
        <w:t>:</w:t>
      </w:r>
    </w:p>
    <w:p w:rsidR="00833BA9" w:rsidRDefault="00A9750A" w:rsidP="00833BA9">
      <w:r>
        <w:t>ŁĄCZNA CENA OFERTOWA  NETTO ………………… zł + VAT…% …………….zł =</w:t>
      </w:r>
      <w:r w:rsidR="00833BA9">
        <w:t xml:space="preserve"> </w:t>
      </w:r>
      <w:r>
        <w:t>ŁĄCZNA CENA OFERTOWA  BRUTTO …………………zł</w:t>
      </w:r>
    </w:p>
    <w:p w:rsidR="00833BA9" w:rsidRDefault="00833BA9" w:rsidP="00833BA9">
      <w:r>
        <w:t>(słownie: ……………………………………………………………………………………</w:t>
      </w:r>
      <w:r w:rsidR="0041440D">
        <w:t>…………………………………….</w:t>
      </w:r>
      <w:r>
        <w:t>zł)</w:t>
      </w:r>
    </w:p>
    <w:p w:rsidR="00833BA9" w:rsidRDefault="00833BA9" w:rsidP="00833BA9">
      <w:r>
        <w:t>1. Oświadczam, że formularz ofertowy i oświadczenia zostały podpisane przez osobę właściwie umocowaną.</w:t>
      </w:r>
    </w:p>
    <w:p w:rsidR="00833BA9" w:rsidRDefault="00833BA9" w:rsidP="00833BA9">
      <w:r>
        <w:t>2. Oświadczam, że uzyskałem/łam informacje niezbędne do przygotowania oferty i właściwego wykonania zamówienia.</w:t>
      </w:r>
    </w:p>
    <w:p w:rsidR="00833BA9" w:rsidRDefault="00833BA9" w:rsidP="00833BA9">
      <w:r>
        <w:t>3. Oświadczam, że jestem związany/a niniejszą ofertą przez okres 30 dni od daty upływu terminu składania ofert.</w:t>
      </w:r>
    </w:p>
    <w:p w:rsidR="00833BA9" w:rsidRDefault="00833BA9" w:rsidP="00833BA9">
      <w:r>
        <w:t>4. Cena oferty wskazana powyżej zawiera wszelkie koszty związane z realizacją niniejszego zamówienia (cena brutto zawiera wszystkie koszty związane z zamówieniem, w tym podatek).</w:t>
      </w:r>
    </w:p>
    <w:p w:rsidR="00833BA9" w:rsidRDefault="00833BA9" w:rsidP="00833BA9">
      <w:r>
        <w:t>5. Zobowiązuję się wykonać przedmiot zamówienia zgodnie z opisanymi wymogami i w terminie zgodnym z zapytaniem ofertowym</w:t>
      </w:r>
    </w:p>
    <w:p w:rsidR="00833BA9" w:rsidRDefault="00833BA9" w:rsidP="00833BA9">
      <w:r>
        <w:lastRenderedPageBreak/>
        <w:t>6. W przypadku udzielenia zamówienia zobowiązuję się do jego realizacji na podstawie umowy, której wzór stanowi załącznik nr 4 do zapytania ofertowego.</w:t>
      </w:r>
    </w:p>
    <w:p w:rsidR="00833BA9" w:rsidRDefault="00A9750A" w:rsidP="00833BA9">
      <w:r>
        <w:t>7. Faktura</w:t>
      </w:r>
      <w:r w:rsidR="00833BA9">
        <w:t xml:space="preserve"> za wykonanie przedmiotu zamówi</w:t>
      </w:r>
      <w:r w:rsidR="0068373A">
        <w:t>enia wystawiona</w:t>
      </w:r>
      <w:r w:rsidR="00833BA9">
        <w:t xml:space="preserve"> będzie na:</w:t>
      </w:r>
    </w:p>
    <w:p w:rsidR="00833BA9" w:rsidRDefault="00A9750A" w:rsidP="00A9750A">
      <w:pPr>
        <w:spacing w:after="0" w:line="240" w:lineRule="auto"/>
      </w:pPr>
      <w:r>
        <w:t xml:space="preserve"> Nabywca: Województwo Wielkopolskie</w:t>
      </w:r>
    </w:p>
    <w:p w:rsidR="00A9750A" w:rsidRDefault="00A9750A" w:rsidP="00A9750A">
      <w:pPr>
        <w:spacing w:after="0" w:line="240" w:lineRule="auto"/>
      </w:pPr>
      <w:r>
        <w:t xml:space="preserve">                   Al. Niepodległości 34, 61-714 Poznań</w:t>
      </w:r>
    </w:p>
    <w:p w:rsidR="00A9750A" w:rsidRDefault="00A9750A" w:rsidP="00A9750A">
      <w:pPr>
        <w:spacing w:after="0" w:line="240" w:lineRule="auto"/>
      </w:pPr>
      <w:r>
        <w:t xml:space="preserve">                   NIP 778-13-46-888</w:t>
      </w:r>
    </w:p>
    <w:p w:rsidR="00A9750A" w:rsidRDefault="00A9750A" w:rsidP="00A9750A">
      <w:pPr>
        <w:spacing w:after="0" w:line="240" w:lineRule="auto"/>
      </w:pPr>
      <w:r>
        <w:t xml:space="preserve">Odbiorca: Ośrodek Doskonalenia Nauczycieli </w:t>
      </w:r>
    </w:p>
    <w:p w:rsidR="00A9750A" w:rsidRDefault="00A9750A" w:rsidP="00A9750A">
      <w:pPr>
        <w:spacing w:after="0" w:line="240" w:lineRule="auto"/>
      </w:pPr>
      <w:r>
        <w:t xml:space="preserve">                   Ul. Wrocławska 182</w:t>
      </w:r>
    </w:p>
    <w:p w:rsidR="00A9750A" w:rsidRDefault="00A9750A" w:rsidP="00A9750A">
      <w:pPr>
        <w:spacing w:after="0" w:line="240" w:lineRule="auto"/>
      </w:pPr>
      <w:r>
        <w:t xml:space="preserve">                   62-800 Kalisz</w:t>
      </w:r>
    </w:p>
    <w:p w:rsidR="00A9750A" w:rsidRDefault="00A9750A" w:rsidP="00A9750A">
      <w:pPr>
        <w:spacing w:after="0" w:line="240" w:lineRule="auto"/>
      </w:pPr>
      <w:r>
        <w:t xml:space="preserve">                </w:t>
      </w:r>
    </w:p>
    <w:p w:rsidR="00833BA9" w:rsidRDefault="00833BA9" w:rsidP="00833BA9">
      <w:r>
        <w:t>8. Oświadczam, że akceptuję warunki płatności określone w umowie – zał. nr 4</w:t>
      </w:r>
    </w:p>
    <w:p w:rsidR="0041440D" w:rsidRDefault="0041440D" w:rsidP="00833BA9"/>
    <w:p w:rsidR="00470973" w:rsidRDefault="00470973" w:rsidP="00833BA9"/>
    <w:p w:rsidR="00833BA9" w:rsidRDefault="00833BA9" w:rsidP="0041440D">
      <w:pPr>
        <w:ind w:left="2832" w:firstLine="708"/>
        <w:jc w:val="center"/>
      </w:pPr>
      <w:r>
        <w:t>.......................................................................</w:t>
      </w:r>
    </w:p>
    <w:p w:rsidR="00833BA9" w:rsidRDefault="0041440D" w:rsidP="0041440D">
      <w:pPr>
        <w:jc w:val="center"/>
      </w:pPr>
      <w:r>
        <w:t xml:space="preserve">      </w:t>
      </w:r>
      <w:r>
        <w:tab/>
      </w:r>
      <w:r>
        <w:tab/>
      </w:r>
      <w:r>
        <w:tab/>
        <w:t xml:space="preserve">  </w:t>
      </w:r>
      <w:r w:rsidR="00833BA9">
        <w:t>(podpis Wykonawcy)</w:t>
      </w:r>
    </w:p>
    <w:p w:rsidR="00A9750A" w:rsidRDefault="00A9750A" w:rsidP="00833BA9"/>
    <w:p w:rsidR="00A9750A" w:rsidRDefault="00A9750A" w:rsidP="00833BA9"/>
    <w:p w:rsidR="00A9750A" w:rsidRDefault="00A9750A" w:rsidP="00833BA9"/>
    <w:p w:rsidR="00A9750A" w:rsidRDefault="00A9750A" w:rsidP="00833BA9"/>
    <w:p w:rsidR="00A9750A" w:rsidRDefault="00A9750A" w:rsidP="00833BA9"/>
    <w:p w:rsidR="00A9750A" w:rsidRDefault="00A9750A" w:rsidP="00833BA9"/>
    <w:p w:rsidR="00A9750A" w:rsidRDefault="00A9750A" w:rsidP="00833BA9"/>
    <w:p w:rsidR="00A9750A" w:rsidRDefault="00A9750A" w:rsidP="00833BA9"/>
    <w:p w:rsidR="00A9750A" w:rsidRDefault="00A9750A" w:rsidP="00833BA9"/>
    <w:p w:rsidR="00A9750A" w:rsidRDefault="00A9750A" w:rsidP="00833BA9"/>
    <w:p w:rsidR="00A9750A" w:rsidRDefault="00A9750A" w:rsidP="00833BA9"/>
    <w:p w:rsidR="00A9750A" w:rsidRDefault="00A9750A" w:rsidP="00833BA9"/>
    <w:p w:rsidR="00A9750A" w:rsidRDefault="00A9750A" w:rsidP="00833BA9"/>
    <w:p w:rsidR="00A9750A" w:rsidRDefault="00A9750A" w:rsidP="00833BA9"/>
    <w:p w:rsidR="00A9750A" w:rsidRDefault="00A9750A" w:rsidP="00833BA9"/>
    <w:p w:rsidR="007B443A" w:rsidRDefault="007B443A" w:rsidP="00833BA9"/>
    <w:p w:rsidR="0041440D" w:rsidRDefault="0041440D" w:rsidP="0041440D">
      <w:pPr>
        <w:jc w:val="right"/>
      </w:pPr>
      <w:r>
        <w:lastRenderedPageBreak/>
        <w:t>Załącznik nr 2</w:t>
      </w:r>
    </w:p>
    <w:p w:rsidR="0041440D" w:rsidRDefault="0041440D" w:rsidP="0041440D">
      <w:pPr>
        <w:spacing w:after="0" w:line="240" w:lineRule="auto"/>
        <w:jc w:val="right"/>
      </w:pPr>
      <w:r>
        <w:t>................................................</w:t>
      </w:r>
    </w:p>
    <w:p w:rsidR="0041440D" w:rsidRDefault="007B443A" w:rsidP="007B443A">
      <w:pPr>
        <w:spacing w:after="0" w:line="240" w:lineRule="auto"/>
      </w:pPr>
      <w:r>
        <w:t xml:space="preserve">ODN.DAG.334.1.2018 </w:t>
      </w:r>
      <w:r>
        <w:tab/>
      </w:r>
      <w:r>
        <w:tab/>
      </w:r>
      <w:r>
        <w:tab/>
      </w:r>
      <w:r>
        <w:tab/>
      </w:r>
      <w:r>
        <w:tab/>
      </w:r>
      <w:r>
        <w:tab/>
      </w:r>
      <w:r>
        <w:tab/>
      </w:r>
      <w:r>
        <w:tab/>
      </w:r>
      <w:r>
        <w:tab/>
        <w:t xml:space="preserve"> </w:t>
      </w:r>
      <w:r w:rsidR="0041440D">
        <w:t>(miejscowość, data)</w:t>
      </w:r>
    </w:p>
    <w:p w:rsidR="0041440D" w:rsidRPr="003E0734" w:rsidRDefault="0041440D" w:rsidP="0041440D">
      <w:pPr>
        <w:spacing w:after="0" w:line="240" w:lineRule="auto"/>
        <w:ind w:left="6372"/>
        <w:rPr>
          <w:b/>
          <w:sz w:val="24"/>
          <w:szCs w:val="24"/>
        </w:rPr>
      </w:pPr>
    </w:p>
    <w:p w:rsidR="00A9750A" w:rsidRDefault="00A9750A" w:rsidP="00833BA9"/>
    <w:p w:rsidR="00833BA9" w:rsidRDefault="00833BA9" w:rsidP="0041440D">
      <w:pPr>
        <w:spacing w:after="0" w:line="240" w:lineRule="auto"/>
      </w:pPr>
      <w:r>
        <w:t xml:space="preserve">....................................................... </w:t>
      </w:r>
    </w:p>
    <w:p w:rsidR="00833BA9" w:rsidRDefault="00833BA9" w:rsidP="0041440D">
      <w:pPr>
        <w:spacing w:after="0" w:line="240" w:lineRule="auto"/>
      </w:pPr>
      <w:r>
        <w:t>(oznaczenie Wykonawcy/pieczęć adresowa firmy Wykonawcy)</w:t>
      </w:r>
    </w:p>
    <w:p w:rsidR="0041440D" w:rsidRDefault="0041440D" w:rsidP="0041440D">
      <w:pPr>
        <w:spacing w:after="0" w:line="240" w:lineRule="auto"/>
      </w:pPr>
    </w:p>
    <w:p w:rsidR="0041440D" w:rsidRDefault="0041440D" w:rsidP="0041440D">
      <w:pPr>
        <w:spacing w:after="0" w:line="240" w:lineRule="auto"/>
      </w:pPr>
    </w:p>
    <w:p w:rsidR="0041440D" w:rsidRDefault="0041440D" w:rsidP="0041440D">
      <w:pPr>
        <w:spacing w:after="0" w:line="240" w:lineRule="auto"/>
      </w:pPr>
    </w:p>
    <w:p w:rsidR="0041440D" w:rsidRDefault="0041440D" w:rsidP="0041440D">
      <w:pPr>
        <w:spacing w:after="0" w:line="240" w:lineRule="auto"/>
      </w:pPr>
    </w:p>
    <w:p w:rsidR="00833BA9" w:rsidRDefault="00833BA9" w:rsidP="0041440D">
      <w:pPr>
        <w:jc w:val="center"/>
      </w:pPr>
      <w:r>
        <w:t>OŚWIADCZENIE O BRAKU POWIĄZAŃ KAPITAŁOWYCH LUB OSOBOWYCH</w:t>
      </w:r>
    </w:p>
    <w:p w:rsidR="0041440D" w:rsidRPr="00036745" w:rsidRDefault="00833BA9" w:rsidP="0041440D">
      <w:pPr>
        <w:autoSpaceDE w:val="0"/>
        <w:autoSpaceDN w:val="0"/>
        <w:adjustRightInd w:val="0"/>
        <w:rPr>
          <w:color w:val="000000"/>
        </w:rPr>
      </w:pPr>
      <w:r>
        <w:t xml:space="preserve">Składając ofertę w odpowiedzi na zapytanie ofertowe </w:t>
      </w:r>
      <w:r w:rsidR="0041440D">
        <w:t>dotyczące</w:t>
      </w:r>
      <w:r w:rsidR="0041440D" w:rsidRPr="0041440D">
        <w:t xml:space="preserve"> </w:t>
      </w:r>
      <w:r w:rsidR="0041440D">
        <w:t xml:space="preserve">  wykonania </w:t>
      </w:r>
      <w:r w:rsidR="0041440D" w:rsidRPr="006E067A">
        <w:t>usługi pn. „</w:t>
      </w:r>
      <w:r w:rsidR="0041440D" w:rsidRPr="006E067A">
        <w:rPr>
          <w:b/>
        </w:rPr>
        <w:t>Warsztaty i laboratoria uczennic i uczniów w Centrum Nauki Kopernik w Warszawie”</w:t>
      </w:r>
      <w:r w:rsidR="0041440D" w:rsidRPr="006E067A">
        <w:t xml:space="preserve"> w ramach projektu</w:t>
      </w:r>
      <w:r w:rsidR="0041440D" w:rsidRPr="006E067A">
        <w:rPr>
          <w:b/>
          <w:i/>
          <w:color w:val="000000"/>
        </w:rPr>
        <w:t xml:space="preserve"> „</w:t>
      </w:r>
      <w:r w:rsidR="0041440D" w:rsidRPr="006E067A">
        <w:rPr>
          <w:color w:val="000000"/>
        </w:rPr>
        <w:t xml:space="preserve">Akademia rozwoju w szkołach podstawowych i liceach Miasta Kalisza” </w:t>
      </w:r>
      <w:r w:rsidR="0041440D" w:rsidRPr="006E067A">
        <w:rPr>
          <w:bCs/>
          <w:color w:val="000000"/>
          <w:lang w:eastAsia="ar-SA"/>
        </w:rPr>
        <w:t xml:space="preserve">w ramach Wielkopolskiego Regionalnego Programu Operacyjnego na lata 2014-2020 </w:t>
      </w:r>
      <w:r w:rsidR="0041440D" w:rsidRPr="006E067A">
        <w:rPr>
          <w:color w:val="000000"/>
        </w:rPr>
        <w:t>współfinansowanego ze środków Europejskiego Funduszu Społecznego</w:t>
      </w:r>
    </w:p>
    <w:p w:rsidR="00833BA9" w:rsidRDefault="00833BA9" w:rsidP="00833BA9">
      <w:r>
        <w:t>oświadczamy, że nie jesteśmy powiązani z:</w:t>
      </w:r>
    </w:p>
    <w:p w:rsidR="00833BA9" w:rsidRDefault="00833BA9" w:rsidP="00833BA9">
      <w:pPr>
        <w:numPr>
          <w:ilvl w:val="0"/>
          <w:numId w:val="16"/>
        </w:numPr>
      </w:pPr>
      <w:r>
        <w:t>beneficjentem projektu</w:t>
      </w:r>
    </w:p>
    <w:p w:rsidR="00833BA9" w:rsidRDefault="00833BA9" w:rsidP="00833BA9">
      <w:pPr>
        <w:numPr>
          <w:ilvl w:val="0"/>
          <w:numId w:val="16"/>
        </w:numPr>
      </w:pPr>
      <w:r>
        <w:t xml:space="preserve"> osobami upoważnionymi do zaciągania zobowiązań w imieniu Beneficjenta projektu</w:t>
      </w:r>
    </w:p>
    <w:p w:rsidR="00833BA9" w:rsidRDefault="00833BA9" w:rsidP="00833BA9">
      <w:pPr>
        <w:numPr>
          <w:ilvl w:val="0"/>
          <w:numId w:val="16"/>
        </w:numPr>
      </w:pPr>
      <w:r>
        <w:t>osobami wykonującymi w imieniu Beneficjenta projektu czynności związane z przygotowaniem i przeprowadzeniem procedury wyboru Wykonawcy osobowo lub kapitałowo, w szczególności poprzez:</w:t>
      </w:r>
    </w:p>
    <w:p w:rsidR="00833BA9" w:rsidRDefault="00833BA9" w:rsidP="00833BA9">
      <w:r>
        <w:t>- uczestnictwo w spółce jako wspólnik spółki cywilnej lub spółki osobowej;</w:t>
      </w:r>
    </w:p>
    <w:p w:rsidR="00833BA9" w:rsidRDefault="00833BA9" w:rsidP="00833BA9">
      <w:r>
        <w:t>- posiadanie udziałów lub co najmniej 10% akcji;</w:t>
      </w:r>
    </w:p>
    <w:p w:rsidR="00833BA9" w:rsidRDefault="00833BA9" w:rsidP="00833BA9">
      <w:r>
        <w:t>- pełnienie funkcji członka organu nadzorczego lub zarządzającego, prokurenta, pełnomocnika;</w:t>
      </w:r>
    </w:p>
    <w:p w:rsidR="00833BA9" w:rsidRDefault="00833BA9" w:rsidP="00833BA9">
      <w:r>
        <w:t>- pozostawanie w związku małżeńskim, w stosunku pokrewieństwa lub powinowactwa w linii prostej, pokrewieństwa lub powinowactwa w linii bocznej do drugiego stopnia lub w stosunku przysposobienia, opieki lub kurateli.</w:t>
      </w:r>
    </w:p>
    <w:p w:rsidR="00833BA9" w:rsidRDefault="00833BA9" w:rsidP="00C92E96">
      <w:pPr>
        <w:spacing w:after="0" w:line="240" w:lineRule="auto"/>
        <w:jc w:val="right"/>
      </w:pPr>
      <w:r>
        <w:t>..............................................................................</w:t>
      </w:r>
    </w:p>
    <w:p w:rsidR="00833BA9" w:rsidRDefault="00833BA9" w:rsidP="00C92E96">
      <w:pPr>
        <w:spacing w:after="0" w:line="240" w:lineRule="auto"/>
        <w:ind w:left="4248" w:firstLine="708"/>
        <w:jc w:val="center"/>
      </w:pPr>
      <w:r>
        <w:t>(podpis Wykonawcy)</w:t>
      </w:r>
    </w:p>
    <w:p w:rsidR="00A9750A" w:rsidRDefault="00A9750A" w:rsidP="00833BA9"/>
    <w:p w:rsidR="00A9750A" w:rsidRDefault="00A9750A" w:rsidP="00833BA9"/>
    <w:p w:rsidR="00A9750A" w:rsidRDefault="00A9750A" w:rsidP="00833BA9"/>
    <w:p w:rsidR="00A9750A" w:rsidRDefault="00A9750A" w:rsidP="00833BA9"/>
    <w:p w:rsidR="00AC558C" w:rsidRDefault="00AC558C" w:rsidP="00833BA9"/>
    <w:p w:rsidR="007B443A" w:rsidRDefault="007B443A" w:rsidP="00833BA9"/>
    <w:p w:rsidR="00AC558C" w:rsidRDefault="00AC558C" w:rsidP="00833BA9"/>
    <w:p w:rsidR="00C92E96" w:rsidRDefault="00C92E96" w:rsidP="00C92E96">
      <w:pPr>
        <w:jc w:val="center"/>
      </w:pPr>
      <w:r>
        <w:t xml:space="preserve">                                                                                                   </w:t>
      </w:r>
      <w:r w:rsidR="007B443A">
        <w:t xml:space="preserve">                    </w:t>
      </w:r>
      <w:r>
        <w:t xml:space="preserve">  Załącznik nr 3</w:t>
      </w:r>
    </w:p>
    <w:p w:rsidR="007B443A" w:rsidRDefault="007B443A" w:rsidP="007B443A">
      <w:pPr>
        <w:spacing w:after="0" w:line="240" w:lineRule="auto"/>
      </w:pPr>
      <w:r>
        <w:t xml:space="preserve">ODN.DAG.334.1.2018 </w:t>
      </w:r>
    </w:p>
    <w:p w:rsidR="00C92E96" w:rsidRDefault="007B443A" w:rsidP="007B443A">
      <w:pPr>
        <w:spacing w:after="0" w:line="240" w:lineRule="auto"/>
        <w:ind w:left="6372" w:firstLine="708"/>
      </w:pPr>
      <w:r>
        <w:t xml:space="preserve"> </w:t>
      </w:r>
      <w:r w:rsidR="00C92E96">
        <w:t>................................................</w:t>
      </w:r>
    </w:p>
    <w:p w:rsidR="00A9750A" w:rsidRDefault="00C92E96" w:rsidP="00C92E96">
      <w:pPr>
        <w:jc w:val="center"/>
      </w:pPr>
      <w:r>
        <w:t xml:space="preserve">                                                                                                                                        (miejscowość, data)</w:t>
      </w:r>
    </w:p>
    <w:p w:rsidR="00A9750A" w:rsidRDefault="00A9750A" w:rsidP="00833BA9"/>
    <w:p w:rsidR="00833BA9" w:rsidRDefault="00833BA9" w:rsidP="00833BA9">
      <w:r>
        <w:t>..........................................................</w:t>
      </w:r>
    </w:p>
    <w:p w:rsidR="00833BA9" w:rsidRDefault="00833BA9" w:rsidP="00833BA9">
      <w:r>
        <w:t>(oznaczenie Wykonawcy /pieczęć adresowa firmy Wykonawcy)</w:t>
      </w:r>
    </w:p>
    <w:p w:rsidR="00C92E96" w:rsidRPr="00036745" w:rsidRDefault="00C92E96" w:rsidP="00C92E96">
      <w:pPr>
        <w:autoSpaceDE w:val="0"/>
        <w:autoSpaceDN w:val="0"/>
        <w:adjustRightInd w:val="0"/>
        <w:rPr>
          <w:color w:val="000000"/>
        </w:rPr>
      </w:pPr>
      <w:r>
        <w:t>Składając ofertę w odpowiedzi na zapytanie ofertowe dotyczące</w:t>
      </w:r>
      <w:r w:rsidRPr="0041440D">
        <w:t xml:space="preserve"> </w:t>
      </w:r>
      <w:r>
        <w:t xml:space="preserve">  wykonania </w:t>
      </w:r>
      <w:r w:rsidRPr="006E067A">
        <w:t>usługi pn. „</w:t>
      </w:r>
      <w:r w:rsidRPr="006E067A">
        <w:rPr>
          <w:b/>
        </w:rPr>
        <w:t>Warsztaty i laboratoria uczennic i uczniów w Centrum Nauki Kopernik w Warszawie”</w:t>
      </w:r>
      <w:r w:rsidRPr="006E067A">
        <w:t xml:space="preserve"> w ramach projektu</w:t>
      </w:r>
      <w:r w:rsidRPr="006E067A">
        <w:rPr>
          <w:b/>
          <w:i/>
          <w:color w:val="000000"/>
        </w:rPr>
        <w:t xml:space="preserve"> „</w:t>
      </w:r>
      <w:r w:rsidRPr="006E067A">
        <w:rPr>
          <w:color w:val="000000"/>
        </w:rPr>
        <w:t xml:space="preserve">Akademia rozwoju w szkołach podstawowych i liceach Miasta Kalisza” </w:t>
      </w:r>
      <w:r w:rsidRPr="006E067A">
        <w:rPr>
          <w:bCs/>
          <w:color w:val="000000"/>
          <w:lang w:eastAsia="ar-SA"/>
        </w:rPr>
        <w:t xml:space="preserve">w ramach Wielkopolskiego Regionalnego Programu Operacyjnego na lata 2014-2020 </w:t>
      </w:r>
      <w:r w:rsidRPr="006E067A">
        <w:rPr>
          <w:color w:val="000000"/>
        </w:rPr>
        <w:t>współfinansowanego ze środków Europejskiego Funduszu Społecznego</w:t>
      </w:r>
    </w:p>
    <w:p w:rsidR="00833BA9" w:rsidRDefault="00833BA9" w:rsidP="00C92E96">
      <w:pPr>
        <w:jc w:val="center"/>
      </w:pPr>
      <w:r>
        <w:t>OŚWIADCZENIE</w:t>
      </w:r>
    </w:p>
    <w:p w:rsidR="00833BA9" w:rsidRDefault="00833BA9" w:rsidP="00833BA9">
      <w:r>
        <w:t>Oświadczam/my, że spełniam/spełniamy warunki zgodne z punktem 2 zapytania ofertowego:</w:t>
      </w:r>
    </w:p>
    <w:p w:rsidR="00833BA9" w:rsidRDefault="00833BA9" w:rsidP="00833BA9">
      <w:r>
        <w:t>- posiadam/y niezbędną wiedzę i doświadczenie oraz dysponuję/my potencjałem technicznym i osobami zdolnymi do wykonania zamówienia,</w:t>
      </w:r>
    </w:p>
    <w:p w:rsidR="00833BA9" w:rsidRDefault="00833BA9" w:rsidP="00833BA9">
      <w:r>
        <w:t>- posiadam/y uprawnienia do wykonywania określonej działalności lub czynności,</w:t>
      </w:r>
    </w:p>
    <w:p w:rsidR="00833BA9" w:rsidRDefault="00833BA9" w:rsidP="00833BA9">
      <w:r>
        <w:t>-znajduję/my się w sytuacji ekonomicznej i finansowej zapewniającej wykonanie zamówienia,</w:t>
      </w:r>
    </w:p>
    <w:p w:rsidR="00833BA9" w:rsidRDefault="00833BA9" w:rsidP="00833BA9">
      <w:r>
        <w:t>-gwarantuję/</w:t>
      </w:r>
      <w:proofErr w:type="spellStart"/>
      <w:r>
        <w:t>emy</w:t>
      </w:r>
      <w:proofErr w:type="spellEnd"/>
      <w:r>
        <w:t xml:space="preserve"> wykonanie całości niniejszego zamówienia zgodnie z treścią zapytania ofertowego,</w:t>
      </w:r>
    </w:p>
    <w:p w:rsidR="00833BA9" w:rsidRDefault="00833BA9" w:rsidP="00833BA9">
      <w:r>
        <w:t>-zobowiązuję/</w:t>
      </w:r>
      <w:proofErr w:type="spellStart"/>
      <w:r>
        <w:t>emy</w:t>
      </w:r>
      <w:proofErr w:type="spellEnd"/>
      <w:r>
        <w:t xml:space="preserve"> się do wykonania przedmiotu zamów w następującym terminie …………………………………………………………………………… -zobowiązuję/</w:t>
      </w:r>
      <w:proofErr w:type="spellStart"/>
      <w:r>
        <w:t>emy</w:t>
      </w:r>
      <w:proofErr w:type="spellEnd"/>
      <w:r>
        <w:t xml:space="preserve"> się</w:t>
      </w:r>
      <w:r w:rsidR="004B1876">
        <w:t xml:space="preserve"> do </w:t>
      </w:r>
      <w:r>
        <w:t>zawarcia umowy w terminie i miejscu wskazanym przez Zamawiającego.</w:t>
      </w:r>
    </w:p>
    <w:p w:rsidR="00833BA9" w:rsidRDefault="00833BA9" w:rsidP="00833BA9">
      <w:r>
        <w:t>Ponadto oświadczamy, że:</w:t>
      </w:r>
    </w:p>
    <w:p w:rsidR="00833BA9" w:rsidRDefault="00695BC3" w:rsidP="00833BA9">
      <w:r>
        <w:t xml:space="preserve">-zapoznałem/liśmy </w:t>
      </w:r>
      <w:r w:rsidR="00833BA9">
        <w:t>się z warunkami podanymi przez Z</w:t>
      </w:r>
      <w:r w:rsidR="00E976BB">
        <w:t>amawiającego</w:t>
      </w:r>
      <w:r w:rsidR="00833BA9">
        <w:t xml:space="preserve"> w zaproszeniu do składania ofert i nie wnosimy do nich żadnych roszczeń,</w:t>
      </w:r>
    </w:p>
    <w:p w:rsidR="00833BA9" w:rsidRDefault="00833BA9" w:rsidP="00833BA9">
      <w:r>
        <w:t>-</w:t>
      </w:r>
      <w:r w:rsidR="00695BC3" w:rsidRPr="00695BC3">
        <w:t xml:space="preserve"> uzyskałem/liśmy</w:t>
      </w:r>
      <w:r>
        <w:t xml:space="preserve"> wszelkie niezbędne informacje do przygotowania oferty i wykonania zamówienia.</w:t>
      </w:r>
    </w:p>
    <w:p w:rsidR="00C92E96" w:rsidRDefault="00C92E96" w:rsidP="00833BA9"/>
    <w:p w:rsidR="00C92E96" w:rsidRDefault="00833BA9" w:rsidP="00C92E96">
      <w:pPr>
        <w:ind w:left="5664" w:firstLine="708"/>
      </w:pPr>
      <w:r>
        <w:t>.................</w:t>
      </w:r>
      <w:r w:rsidR="00C92E96">
        <w:t>...............................</w:t>
      </w:r>
    </w:p>
    <w:p w:rsidR="00833BA9" w:rsidRDefault="00C92E96" w:rsidP="00C92E96">
      <w:pPr>
        <w:ind w:left="5664"/>
      </w:pPr>
      <w:r>
        <w:t xml:space="preserve"> Data, </w:t>
      </w:r>
      <w:r w:rsidR="00833BA9">
        <w:t>podpis i imienna pieczęć Wykonawcy</w:t>
      </w:r>
    </w:p>
    <w:p w:rsidR="00C92E96" w:rsidRDefault="00C92E96" w:rsidP="00833BA9"/>
    <w:p w:rsidR="00C92E96" w:rsidRDefault="00C92E96" w:rsidP="00833BA9"/>
    <w:p w:rsidR="00833BA9" w:rsidRDefault="00833BA9" w:rsidP="00AC558C">
      <w:pPr>
        <w:jc w:val="right"/>
      </w:pPr>
      <w:r>
        <w:lastRenderedPageBreak/>
        <w:t>Załącznik nr 4</w:t>
      </w:r>
    </w:p>
    <w:p w:rsidR="007B443A" w:rsidRDefault="007B443A" w:rsidP="007B443A">
      <w:r>
        <w:t xml:space="preserve">ODN.DAG.334.1.2018  </w:t>
      </w:r>
    </w:p>
    <w:p w:rsidR="00833BA9" w:rsidRDefault="00833BA9" w:rsidP="00AC558C">
      <w:pPr>
        <w:jc w:val="center"/>
      </w:pPr>
      <w:r>
        <w:t>WZÓR - UMOWA NR ………………………..</w:t>
      </w:r>
    </w:p>
    <w:p w:rsidR="00AC558C" w:rsidRDefault="00833BA9" w:rsidP="00AC558C">
      <w:pPr>
        <w:spacing w:after="0" w:line="240" w:lineRule="auto"/>
      </w:pPr>
      <w:r>
        <w:t>zawarta w dniu ........................ r. pomiędzy</w:t>
      </w:r>
      <w:r w:rsidR="00AC558C" w:rsidRPr="00AC558C">
        <w:t xml:space="preserve"> </w:t>
      </w:r>
      <w:r w:rsidR="00AC558C">
        <w:t>Województwo Wielkopolskie,  Al. Niepodległości 34, 61-714 Poznań</w:t>
      </w:r>
    </w:p>
    <w:p w:rsidR="00AC558C" w:rsidRDefault="00AC558C" w:rsidP="00AC558C">
      <w:pPr>
        <w:spacing w:after="0" w:line="240" w:lineRule="auto"/>
      </w:pPr>
      <w:r>
        <w:t xml:space="preserve"> NIP 778-13-46-888 , Ośrodek Doskonalenia Nauczycieli , Ul. Wrocławska 182,  62-800 Kalisz</w:t>
      </w:r>
      <w:r w:rsidRPr="00AC558C">
        <w:t xml:space="preserve"> </w:t>
      </w:r>
      <w:r>
        <w:t xml:space="preserve">reprezentowanym przez Dyrektora Jarosława </w:t>
      </w:r>
      <w:proofErr w:type="spellStart"/>
      <w:r>
        <w:t>Wujkowskiego</w:t>
      </w:r>
      <w:proofErr w:type="spellEnd"/>
    </w:p>
    <w:p w:rsidR="00833BA9" w:rsidRDefault="00833BA9" w:rsidP="00AC558C">
      <w:r>
        <w:t xml:space="preserve"> zwanym dalej „Zamawiającym”, </w:t>
      </w:r>
    </w:p>
    <w:p w:rsidR="00833BA9" w:rsidRDefault="00833BA9" w:rsidP="00AC558C">
      <w:pPr>
        <w:spacing w:after="0" w:line="240" w:lineRule="auto"/>
      </w:pPr>
      <w:r>
        <w:t>a</w:t>
      </w:r>
    </w:p>
    <w:p w:rsidR="00833BA9" w:rsidRDefault="00833BA9" w:rsidP="00AC558C">
      <w:pPr>
        <w:spacing w:after="0" w:line="240" w:lineRule="auto"/>
      </w:pPr>
      <w:r>
        <w:t>……………………………………………………………………………………………</w:t>
      </w:r>
    </w:p>
    <w:p w:rsidR="00833BA9" w:rsidRDefault="00833BA9" w:rsidP="00AC558C">
      <w:pPr>
        <w:spacing w:after="0" w:line="240" w:lineRule="auto"/>
      </w:pPr>
      <w:r>
        <w:t xml:space="preserve"> reprezentowanym przez: ......................................</w:t>
      </w:r>
      <w:r w:rsidR="00AC558C">
        <w:t xml:space="preserve">    </w:t>
      </w:r>
      <w:r w:rsidR="00AC558C" w:rsidRPr="00AC558C">
        <w:t xml:space="preserve"> </w:t>
      </w:r>
      <w:r w:rsidR="00AC558C">
        <w:t>zwanym dalej Wykonawcą</w:t>
      </w:r>
    </w:p>
    <w:p w:rsidR="00AC558C" w:rsidRDefault="00AC558C" w:rsidP="00AC558C">
      <w:pPr>
        <w:spacing w:after="0" w:line="240" w:lineRule="auto"/>
      </w:pPr>
    </w:p>
    <w:p w:rsidR="00833BA9" w:rsidRDefault="004557AE" w:rsidP="00833BA9">
      <w:r>
        <w:t>Wykonawcę</w:t>
      </w:r>
      <w:r w:rsidR="00833BA9">
        <w:t xml:space="preserve"> wyłoniono w trybie art. 4 pkt. 8 ustawy z dnia 29 stycznia 2004 r. Prawo zamówień publicznych (</w:t>
      </w:r>
      <w:proofErr w:type="spellStart"/>
      <w:r w:rsidR="00833BA9">
        <w:t>t.j</w:t>
      </w:r>
      <w:proofErr w:type="spellEnd"/>
      <w:r w:rsidR="00835E00" w:rsidRPr="00835E00">
        <w:t xml:space="preserve"> </w:t>
      </w:r>
      <w:r w:rsidR="006C4033">
        <w:t xml:space="preserve">Dz. U. z 2017 r. poz.1579) </w:t>
      </w:r>
      <w:r w:rsidR="00833BA9">
        <w:t>o następującej treści:</w:t>
      </w:r>
    </w:p>
    <w:p w:rsidR="00833BA9" w:rsidRDefault="00833BA9" w:rsidP="00AC558C">
      <w:pPr>
        <w:jc w:val="center"/>
      </w:pPr>
      <w:r>
        <w:t>§ 1</w:t>
      </w:r>
    </w:p>
    <w:p w:rsidR="00AC558C" w:rsidRDefault="00AC558C" w:rsidP="00AC558C">
      <w:r>
        <w:t xml:space="preserve">Przedmiotem zamówienia jest </w:t>
      </w:r>
      <w:r w:rsidR="006254B4">
        <w:t xml:space="preserve">wykonanie </w:t>
      </w:r>
      <w:r w:rsidR="006254B4" w:rsidRPr="006E067A">
        <w:t>usługi pn. „</w:t>
      </w:r>
      <w:r w:rsidR="006254B4" w:rsidRPr="006E067A">
        <w:rPr>
          <w:b/>
        </w:rPr>
        <w:t>Warsztaty i laboratoria uczennic i uczniów w Centrum Nauki Kopernik w Warszawie”</w:t>
      </w:r>
      <w:r w:rsidR="006254B4">
        <w:rPr>
          <w:b/>
        </w:rPr>
        <w:t xml:space="preserve"> </w:t>
      </w:r>
      <w:r>
        <w:t xml:space="preserve">dla 180 uczennic i uczniów oraz </w:t>
      </w:r>
      <w:r w:rsidRPr="0068479C">
        <w:t>13</w:t>
      </w:r>
      <w:r w:rsidRPr="00180073">
        <w:rPr>
          <w:color w:val="FF0000"/>
        </w:rPr>
        <w:t xml:space="preserve"> </w:t>
      </w:r>
      <w:r>
        <w:t>Opiekunów,</w:t>
      </w:r>
      <w:r w:rsidRPr="00CF3DF3">
        <w:t xml:space="preserve"> w ramach projektu „Akademia rozwoju w szkołach podstawowych i liceach Miasta Kalisza”, realizowanego przez Ośrodek Doskonalenia Nauczycieli w Kaliszu w partnerstwie z Miastem Kalisz. Projekt realizowany w ramach Wielkopolskiego Regionalnego Programu Operacyjnego na lata 2014-2020 współfinansowanego ze środków Europejskiego Funduszu Społecznego Działanie 8.1 Ograniczenie i zapobieganie przedwczesnemu kończeniu nauki szkolnej oraz wyrównania dostępu do edukacji przedszkolnej i szkolnej, Poddziałania 8.1.2. Kształcenie ogólne .</w:t>
      </w:r>
    </w:p>
    <w:p w:rsidR="00833BA9" w:rsidRDefault="00833BA9" w:rsidP="00833BA9">
      <w:r>
        <w:t xml:space="preserve"> na warunkach określonych w zapytaniu ofertowym nr </w:t>
      </w:r>
      <w:r w:rsidR="00AC558C">
        <w:t xml:space="preserve">ODN.DAG.334.1.2018 </w:t>
      </w:r>
      <w:r>
        <w:t xml:space="preserve"> oraz ofercie </w:t>
      </w:r>
      <w:r w:rsidR="004557AE">
        <w:t>Wykonawcy</w:t>
      </w:r>
      <w:r>
        <w:t>, stanowiących integralną część umowy</w:t>
      </w:r>
      <w:r w:rsidR="00A15262">
        <w:t xml:space="preserve"> dla</w:t>
      </w:r>
      <w:r>
        <w:t>:</w:t>
      </w:r>
    </w:p>
    <w:p w:rsidR="00902B16" w:rsidRDefault="004B1876" w:rsidP="00902B16">
      <w:r>
        <w:t xml:space="preserve">a) </w:t>
      </w:r>
      <w:r w:rsidR="00527676">
        <w:t>144</w:t>
      </w:r>
      <w:r w:rsidR="00902B16">
        <w:t xml:space="preserve"> uczniów klas 4-6 Szkół Podstawowych  nr 1,7, 8, 11, 12,16, 18,21,23 w Kaliszu</w:t>
      </w:r>
    </w:p>
    <w:p w:rsidR="00902B16" w:rsidRDefault="00902B16" w:rsidP="00902B16">
      <w:r>
        <w:t>b) 6 uczniów z niepełnosprawnością z SP nr 19 w Kaliszu,</w:t>
      </w:r>
    </w:p>
    <w:p w:rsidR="00902B16" w:rsidRDefault="00902B16" w:rsidP="00902B16">
      <w:r>
        <w:t>c)</w:t>
      </w:r>
      <w:r w:rsidR="00527676">
        <w:t>30</w:t>
      </w:r>
      <w:r>
        <w:t xml:space="preserve"> uczniów klas 1-3 z IV,V,VII LO w Kaliszu</w:t>
      </w:r>
    </w:p>
    <w:p w:rsidR="00902B16" w:rsidRDefault="00902B16" w:rsidP="00902B16">
      <w:r>
        <w:t xml:space="preserve">d) ze strony Zamawiającego: 13 opiekunów spełniających wymagania określone w Rozporządzeniu Ministra Edukacji Narodowej i Sportu z dnia 8 listopada 2001 r w sprawie warunków i sposobu organizowania przez publiczne przedszkola, szkoły i placówki krajoznawstwa i turystyki (Dz.U. 2001 nr 135 poz. 1516 z </w:t>
      </w:r>
      <w:proofErr w:type="spellStart"/>
      <w:r>
        <w:t>późn</w:t>
      </w:r>
      <w:proofErr w:type="spellEnd"/>
      <w:r>
        <w:t>. zm.).</w:t>
      </w:r>
    </w:p>
    <w:p w:rsidR="00902B16" w:rsidRDefault="00902B16" w:rsidP="00902B16">
      <w:r>
        <w:t>Łącznie – 193 osoby</w:t>
      </w:r>
    </w:p>
    <w:p w:rsidR="00833BA9" w:rsidRDefault="00833BA9" w:rsidP="00AC558C">
      <w:pPr>
        <w:jc w:val="center"/>
      </w:pPr>
      <w:r>
        <w:t>§ 2</w:t>
      </w:r>
    </w:p>
    <w:p w:rsidR="00833BA9" w:rsidRDefault="00833BA9" w:rsidP="00833BA9">
      <w:r>
        <w:t xml:space="preserve">1. </w:t>
      </w:r>
      <w:r w:rsidR="004557AE">
        <w:t>Wykonawca</w:t>
      </w:r>
      <w:r>
        <w:t xml:space="preserve"> oświadcza, że posiada wszelkie uprawnienia wymagane prawnie do świadczenia usług turystycznych wynikające z ustawy z dnia 29 sierpnia 1997 r. o usługach turystycznych ( Dz. U. z 2004r. Nr 223, poz. 2268 z </w:t>
      </w:r>
      <w:proofErr w:type="spellStart"/>
      <w:r>
        <w:t>późn</w:t>
      </w:r>
      <w:proofErr w:type="spellEnd"/>
      <w:r>
        <w:t xml:space="preserve">. </w:t>
      </w:r>
      <w:proofErr w:type="spellStart"/>
      <w:r>
        <w:t>zm</w:t>
      </w:r>
      <w:proofErr w:type="spellEnd"/>
      <w:r>
        <w:t>) tj. :</w:t>
      </w:r>
    </w:p>
    <w:p w:rsidR="00833BA9" w:rsidRDefault="00833BA9" w:rsidP="00833BA9">
      <w:r>
        <w:t>- zaświadczenie o wpisie do Rejestru Organizatorów i Pośredników Turystycznych Marszałka Województwa ................ pod nr .................</w:t>
      </w:r>
    </w:p>
    <w:p w:rsidR="00833BA9" w:rsidRDefault="00833BA9" w:rsidP="00833BA9">
      <w:r>
        <w:lastRenderedPageBreak/>
        <w:t xml:space="preserve">2. </w:t>
      </w:r>
      <w:r w:rsidR="004557AE">
        <w:t>Wykonawca</w:t>
      </w:r>
      <w:r>
        <w:t xml:space="preserve"> zobowiązuje się do działania z najwyższą starannością w celu zapewnienia wysokiego standardu usług.</w:t>
      </w:r>
    </w:p>
    <w:p w:rsidR="00833BA9" w:rsidRDefault="00833BA9" w:rsidP="00902B16">
      <w:pPr>
        <w:jc w:val="center"/>
      </w:pPr>
      <w:r>
        <w:t>§ 3</w:t>
      </w:r>
    </w:p>
    <w:p w:rsidR="00833BA9" w:rsidRDefault="00833BA9" w:rsidP="00833BA9">
      <w:r>
        <w:t xml:space="preserve">1. Cena za organizację przedmiotu umowy, na warunkach określonych w zapytaniu ofertowym nr </w:t>
      </w:r>
      <w:r w:rsidR="00902B16">
        <w:t xml:space="preserve">ODN.DAG.334.1.2018 </w:t>
      </w:r>
      <w:r>
        <w:t xml:space="preserve"> i ofercie </w:t>
      </w:r>
      <w:r w:rsidR="00036DA6">
        <w:t>Wykonawcy</w:t>
      </w:r>
      <w:r>
        <w:t xml:space="preserve"> wynosi</w:t>
      </w:r>
      <w:r w:rsidR="00902B16">
        <w:t xml:space="preserve"> ogółem cena netto ………………..zł + VAT…% …………………zł </w:t>
      </w:r>
      <w:r>
        <w:t>brutto:…………………………..PLN (słownie złotych:…………………………………………………………………………zł)</w:t>
      </w:r>
    </w:p>
    <w:p w:rsidR="00833BA9" w:rsidRDefault="00833BA9" w:rsidP="00833BA9">
      <w:r>
        <w:t xml:space="preserve">2. Cena, określona w ust. 1 zawiera wszelkie koszty związane z realizacją zamówienia. </w:t>
      </w:r>
      <w:r w:rsidR="002145CB">
        <w:t xml:space="preserve">Wykonawca </w:t>
      </w:r>
      <w:r>
        <w:t>zobowiązuje się do utrzymania stałej ceny przez cały okres obowiązywania umowy.</w:t>
      </w:r>
    </w:p>
    <w:p w:rsidR="00833BA9" w:rsidRDefault="00833BA9" w:rsidP="00833BA9">
      <w:r>
        <w:t xml:space="preserve">3. </w:t>
      </w:r>
      <w:r w:rsidR="002145CB">
        <w:t>Wykonawca</w:t>
      </w:r>
      <w:r w:rsidR="001E6FFF">
        <w:t xml:space="preserve"> wystawi fakturę </w:t>
      </w:r>
      <w:r>
        <w:t xml:space="preserve"> za realizację przedmiotu zamówienia.</w:t>
      </w:r>
    </w:p>
    <w:p w:rsidR="00833BA9" w:rsidRDefault="00833BA9" w:rsidP="00833BA9">
      <w:r>
        <w:t xml:space="preserve">4. Należność z tytułu wykonanego zamówienia będzie płatna na konto wystawione w fakturze w terminie </w:t>
      </w:r>
      <w:r w:rsidR="001E6FFF">
        <w:t xml:space="preserve">30 dni po przedłożeniu </w:t>
      </w:r>
      <w:r>
        <w:t>faktury.</w:t>
      </w:r>
    </w:p>
    <w:p w:rsidR="00833BA9" w:rsidRDefault="00833BA9" w:rsidP="00833BA9">
      <w:r>
        <w:t xml:space="preserve">5. </w:t>
      </w:r>
      <w:r w:rsidR="002145CB">
        <w:t xml:space="preserve">Wykonawca </w:t>
      </w:r>
      <w:r>
        <w:t>zastrzega sobie (w związku z finansowaniem ze środków unijnych) oraz instytucjom upoważnionym do przeprowadzenia kontr</w:t>
      </w:r>
      <w:r w:rsidR="002145CB">
        <w:t>oli prawo wglądu do dokumentów Wykonawcy</w:t>
      </w:r>
      <w:r>
        <w:t xml:space="preserve"> związanych z realizowaniem zamówienia, w tym dokumentów finansowych</w:t>
      </w:r>
    </w:p>
    <w:p w:rsidR="001E6FFF" w:rsidRDefault="00833BA9" w:rsidP="001E6FFF">
      <w:pPr>
        <w:spacing w:after="0" w:line="240" w:lineRule="auto"/>
      </w:pPr>
      <w:r>
        <w:t xml:space="preserve">6. Faktura za wykonaną usługę wystawiana będzie na: </w:t>
      </w:r>
      <w:r w:rsidR="001E6FFF">
        <w:t>Województwo Wielkopolskie,  Al. Niepodległości 34,</w:t>
      </w:r>
    </w:p>
    <w:p w:rsidR="001E6FFF" w:rsidRDefault="001E6FFF" w:rsidP="001E6FFF">
      <w:pPr>
        <w:spacing w:after="0" w:line="240" w:lineRule="auto"/>
      </w:pPr>
      <w:r>
        <w:t xml:space="preserve"> 61-714 Poznań   NIP 778-13-46-888 , Ośrodek Doskonalenia Nauczycieli , Ul. Wrocławska 182,  62-800 Kalisz</w:t>
      </w:r>
    </w:p>
    <w:p w:rsidR="00833BA9" w:rsidRDefault="00833BA9" w:rsidP="00833BA9">
      <w:r>
        <w:t xml:space="preserve">7. Płatność za fakturę zostanie dokonana pod warunkiem dysponowania przez </w:t>
      </w:r>
      <w:r w:rsidR="002145CB">
        <w:t xml:space="preserve">Zamawiającego </w:t>
      </w:r>
      <w:r>
        <w:t xml:space="preserve">środkami przekazanymi na wyodrębniony rachunek bankowy </w:t>
      </w:r>
      <w:r w:rsidR="002145CB">
        <w:t>Wykonawcy</w:t>
      </w:r>
      <w:r>
        <w:t xml:space="preserve"> przez Instytucję </w:t>
      </w:r>
      <w:r w:rsidR="001E6FFF">
        <w:t>Zarządzającą</w:t>
      </w:r>
      <w:r>
        <w:t>.</w:t>
      </w:r>
    </w:p>
    <w:p w:rsidR="00833BA9" w:rsidRDefault="00833BA9" w:rsidP="00833BA9">
      <w:r>
        <w:t xml:space="preserve">8. W przypadku braku środków o jakich mowa w ust. 7 na rachunku </w:t>
      </w:r>
      <w:r w:rsidR="002145CB">
        <w:t xml:space="preserve">Zamawiającego </w:t>
      </w:r>
      <w:r>
        <w:t xml:space="preserve"> płatność z tytułu niniejszej umowy nie będzie uznana za opóźnioną.</w:t>
      </w:r>
    </w:p>
    <w:p w:rsidR="00833BA9" w:rsidRDefault="00833BA9" w:rsidP="00833BA9">
      <w:r>
        <w:t xml:space="preserve">9. Za datę zapłaty uważa się datę skutecznego obciążenia rachunku </w:t>
      </w:r>
      <w:r w:rsidR="00036DA6">
        <w:t>Wykonawcy</w:t>
      </w:r>
      <w:r>
        <w:t>.</w:t>
      </w:r>
    </w:p>
    <w:p w:rsidR="00833BA9" w:rsidRDefault="00833BA9" w:rsidP="001E6FFF">
      <w:pPr>
        <w:jc w:val="center"/>
      </w:pPr>
      <w:r>
        <w:t>§ 4</w:t>
      </w:r>
    </w:p>
    <w:p w:rsidR="00833BA9" w:rsidRDefault="00833BA9" w:rsidP="00833BA9">
      <w:r>
        <w:t xml:space="preserve">1. </w:t>
      </w:r>
      <w:r w:rsidR="00036DA6">
        <w:t>Wykonawca</w:t>
      </w:r>
      <w:r>
        <w:t xml:space="preserve"> może odstąpić od umowy w terminie 20 dni od powzięcia wiadomości o wystąpieniu istotnej zmiany okoliczności powodującej, że wykonanie umowy nie leży w interesie publicznym, czego nie można było przewidzieć w chwili zaw</w:t>
      </w:r>
      <w:r w:rsidR="00036DA6">
        <w:t>arcia umowy. W takim przypadku Wykonawcy</w:t>
      </w:r>
      <w:r>
        <w:t xml:space="preserve"> przysługuje wynagrodzenie należne z tytułu wykonania części umowy.</w:t>
      </w:r>
    </w:p>
    <w:p w:rsidR="00833BA9" w:rsidRDefault="00833BA9" w:rsidP="00833BA9">
      <w:r>
        <w:t xml:space="preserve">2. W przypadku niewykonania przez </w:t>
      </w:r>
      <w:r w:rsidR="002145CB">
        <w:t>Wykonawcę</w:t>
      </w:r>
      <w:r w:rsidR="005A3BF8">
        <w:t xml:space="preserve"> </w:t>
      </w:r>
      <w:r>
        <w:t xml:space="preserve">przedmiotu umowy, </w:t>
      </w:r>
      <w:r w:rsidR="005A3BF8">
        <w:t>Wykonawca</w:t>
      </w:r>
      <w:r>
        <w:t xml:space="preserve"> zobowiązany jest do uiszczenia kary umownej w wysokości 15% wartości umowy brutto, określonej zgodnie z § 3 ust. 1 umowy.</w:t>
      </w:r>
    </w:p>
    <w:p w:rsidR="00833BA9" w:rsidRDefault="00833BA9" w:rsidP="00833BA9">
      <w:r>
        <w:t xml:space="preserve">3. W przypadku niewykonania lub nienależytego wykonania przez </w:t>
      </w:r>
      <w:r w:rsidR="005A3BF8">
        <w:t>Wykonawcę</w:t>
      </w:r>
      <w:r>
        <w:t xml:space="preserve"> któregokolwiek ze świadczeń określonych przez Z</w:t>
      </w:r>
      <w:r w:rsidR="005A3BF8">
        <w:t>amawiającego</w:t>
      </w:r>
      <w:r>
        <w:t xml:space="preserve">, dotyczących: transportu, wyżywienia, programu </w:t>
      </w:r>
      <w:r w:rsidR="001E6FFF">
        <w:t>pobytu w Centrum Nauki Kopernik</w:t>
      </w:r>
      <w:r>
        <w:t>, zapewnienia opieki uprawnionego</w:t>
      </w:r>
      <w:r w:rsidR="001E6FFF">
        <w:t xml:space="preserve"> </w:t>
      </w:r>
      <w:r>
        <w:t xml:space="preserve">kierownika wycieczki/pilota podczas całego wyjazdu, opłat za bilety i rezerwacje, bądź jakichkolwiek innych wymagań określonych w zapytaniu ofertowym nr </w:t>
      </w:r>
      <w:r w:rsidR="001E6FFF">
        <w:t xml:space="preserve">ODN.DAG.334.1.2018 </w:t>
      </w:r>
      <w:r w:rsidR="004557AE">
        <w:t xml:space="preserve"> bądź niniejszej umowie, Wykonawca</w:t>
      </w:r>
      <w:r>
        <w:t xml:space="preserve"> zapłaci karę umowną w wysokości 2 % wartości umowy brutto określonej w § 3 ust. 1 umowy za każdy stwierdzony pisemnie taki przypadek, w sumie jednak nie więcej niż 20% wartości umowy brutto.</w:t>
      </w:r>
    </w:p>
    <w:p w:rsidR="00833BA9" w:rsidRDefault="00833BA9" w:rsidP="00833BA9">
      <w:r>
        <w:lastRenderedPageBreak/>
        <w:t xml:space="preserve">4. </w:t>
      </w:r>
      <w:r w:rsidR="00036DA6">
        <w:t>Zamawiający</w:t>
      </w:r>
      <w:r>
        <w:t xml:space="preserve"> zastrzega sobie prawo dochodzenia odszkodowania uzupełniającego, przewyższającego wartość kar umownych, na zasadach ogólnych określonych w kodeksie cywilnym.</w:t>
      </w:r>
    </w:p>
    <w:p w:rsidR="00833BA9" w:rsidRDefault="00833BA9" w:rsidP="00833BA9">
      <w:r>
        <w:t xml:space="preserve">5. Kary umowne zostaną potrącone przez </w:t>
      </w:r>
      <w:r w:rsidR="00036DA6">
        <w:t>Zamawiającego</w:t>
      </w:r>
      <w:r>
        <w:t xml:space="preserve"> z faktury wystawionej przez </w:t>
      </w:r>
      <w:r w:rsidR="00036DA6">
        <w:t>Wykonawcę</w:t>
      </w:r>
      <w:r>
        <w:t xml:space="preserve">, na co </w:t>
      </w:r>
      <w:r w:rsidR="00036DA6">
        <w:t xml:space="preserve">Wykonawca </w:t>
      </w:r>
      <w:r>
        <w:t>wyraża zgodę.</w:t>
      </w:r>
    </w:p>
    <w:p w:rsidR="00833BA9" w:rsidRDefault="00833BA9" w:rsidP="001E6FFF">
      <w:pPr>
        <w:jc w:val="center"/>
      </w:pPr>
      <w:r>
        <w:t>§ 5</w:t>
      </w:r>
    </w:p>
    <w:p w:rsidR="00833BA9" w:rsidRDefault="00833BA9" w:rsidP="00833BA9">
      <w:r>
        <w:t xml:space="preserve">1. W przypadku niewykonania lub nienależytego wykonania umowy, </w:t>
      </w:r>
      <w:r w:rsidR="00036DA6">
        <w:t>Zamawiającemu</w:t>
      </w:r>
      <w:r>
        <w:t xml:space="preserve"> służy prawo zgłoszenia </w:t>
      </w:r>
      <w:r w:rsidR="00036DA6">
        <w:t>Wykonawcy</w:t>
      </w:r>
      <w:r>
        <w:t xml:space="preserve"> reklamacji.</w:t>
      </w:r>
    </w:p>
    <w:p w:rsidR="00833BA9" w:rsidRDefault="00833BA9" w:rsidP="00833BA9">
      <w:r>
        <w:t>2. Reklamacja, o której mowa w ust. 1 winna być złożona niezwłocznie w trakcie trwania wyjazdu, bądź po jej zakończeniu najpóźniej w terminie 14 dni od dnia zakończenia wyjazdu.</w:t>
      </w:r>
    </w:p>
    <w:p w:rsidR="00833BA9" w:rsidRDefault="00833BA9" w:rsidP="00833BA9">
      <w:r>
        <w:t xml:space="preserve">3. Reklamacja winna zawierać przedstawienie okoliczności faktycznych uzasadniających reklamację oraz żądanie </w:t>
      </w:r>
      <w:r w:rsidR="00036DA6">
        <w:t>Zamawiającego</w:t>
      </w:r>
      <w:r>
        <w:t>.</w:t>
      </w:r>
    </w:p>
    <w:p w:rsidR="00833BA9" w:rsidRDefault="00833BA9" w:rsidP="00833BA9">
      <w:r>
        <w:t xml:space="preserve">4. Reklamacja winna być rozpatrzona przez </w:t>
      </w:r>
      <w:r w:rsidR="00036DA6">
        <w:t>Wykonawcę</w:t>
      </w:r>
      <w:r>
        <w:t>, w terminie 14 dni od dnia jej otrzymania.</w:t>
      </w:r>
    </w:p>
    <w:p w:rsidR="00833BA9" w:rsidRDefault="00833BA9" w:rsidP="00833BA9">
      <w:r>
        <w:t>5. Brak odpowiedzi na reklamację w terminie określonym w ust. 4 oznacza jej uznanie.</w:t>
      </w:r>
    </w:p>
    <w:p w:rsidR="00833BA9" w:rsidRDefault="00833BA9" w:rsidP="001E6FFF">
      <w:pPr>
        <w:jc w:val="center"/>
      </w:pPr>
      <w:r>
        <w:t>§ 6</w:t>
      </w:r>
    </w:p>
    <w:p w:rsidR="00833BA9" w:rsidRDefault="00833BA9" w:rsidP="00833BA9">
      <w:r>
        <w:t>1. Strony deklarują, iż w razie powstania jakiegokolwiek sporu wynikającego z interpretacji lub wykonania umowy, podejmą w dobrej wierze rokowania w celu polubownego rozstrzygnięcia takiego sporu. Jeżeli rokowania, o których mowa powyżej nie doprowadzą do polubownego rozwiązania sporu w terminie 7 dni od pisemnego wezwania do wszczęcia rokowań, spór taki Strony poddają rozstrzygnięciu przez</w:t>
      </w:r>
      <w:r w:rsidR="001E6FFF">
        <w:t xml:space="preserve"> właściwy</w:t>
      </w:r>
      <w:r>
        <w:t xml:space="preserve"> sąd.</w:t>
      </w:r>
    </w:p>
    <w:p w:rsidR="00833BA9" w:rsidRDefault="00833BA9" w:rsidP="00833BA9">
      <w:r>
        <w:t>2. Wszelkie zmiany niniejszej umowy wymagają formy pisemnej, po rygorem nieważności.</w:t>
      </w:r>
    </w:p>
    <w:p w:rsidR="00833BA9" w:rsidRDefault="00833BA9" w:rsidP="00833BA9">
      <w:r>
        <w:t>3. W sprawach nieuregulowanych niniejszą umową mają zastosowanie przepisy ustawy Prawo Zamówień Publicznych, Kodeksu Cywilnego i ustawy o Usługach Turystycznych.</w:t>
      </w:r>
    </w:p>
    <w:p w:rsidR="00833BA9" w:rsidRDefault="00833BA9" w:rsidP="00833BA9">
      <w:r>
        <w:t xml:space="preserve">4. Wszelkie spory na tle stosowania niniejszej umowy, rozpatrywane będą przez sąd właściwy dla siedziby </w:t>
      </w:r>
      <w:r w:rsidR="00036DA6">
        <w:t>Zamawiającego</w:t>
      </w:r>
    </w:p>
    <w:p w:rsidR="005F1341" w:rsidRDefault="001E6FFF" w:rsidP="00833BA9">
      <w:r>
        <w:t>5. Umowę sporządzono w 3</w:t>
      </w:r>
      <w:r w:rsidR="00833BA9">
        <w:t xml:space="preserve"> jednobrzmiących egzemplarzach </w:t>
      </w:r>
      <w:r>
        <w:t xml:space="preserve">2 dla </w:t>
      </w:r>
      <w:r w:rsidR="00036DA6">
        <w:t>zamawiającego</w:t>
      </w:r>
      <w:r>
        <w:t xml:space="preserve">  jeden </w:t>
      </w:r>
      <w:r w:rsidR="00833BA9">
        <w:t xml:space="preserve">dla </w:t>
      </w:r>
      <w:r w:rsidR="00036DA6">
        <w:t>wykonawcy</w:t>
      </w:r>
      <w:r w:rsidR="00833BA9">
        <w:t>.</w:t>
      </w:r>
    </w:p>
    <w:p w:rsidR="001E6FFF" w:rsidRDefault="001E6FFF" w:rsidP="00833BA9"/>
    <w:p w:rsidR="00833BA9" w:rsidRDefault="00833BA9" w:rsidP="00833BA9">
      <w:r>
        <w:t>Z</w:t>
      </w:r>
      <w:r w:rsidR="00036DA6">
        <w:t>amawiający</w:t>
      </w:r>
      <w:r w:rsidR="001E6FFF">
        <w:t xml:space="preserve">                                                                                                                          </w:t>
      </w:r>
      <w:r>
        <w:t xml:space="preserve"> </w:t>
      </w:r>
      <w:r w:rsidR="00036DA6">
        <w:t>Wykonawca</w:t>
      </w:r>
    </w:p>
    <w:p w:rsidR="00833BA9" w:rsidRDefault="00833BA9" w:rsidP="00833BA9"/>
    <w:p w:rsidR="001352E1" w:rsidRDefault="001352E1" w:rsidP="001352E1"/>
    <w:p w:rsidR="00CB5124" w:rsidRDefault="00CB5124" w:rsidP="001352E1"/>
    <w:p w:rsidR="00A24896" w:rsidRPr="001352E1" w:rsidRDefault="00A24896" w:rsidP="001352E1">
      <w:bookmarkStart w:id="0" w:name="_GoBack"/>
      <w:bookmarkEnd w:id="0"/>
    </w:p>
    <w:p w:rsidR="00AC558C" w:rsidRDefault="00AC558C" w:rsidP="001352E1"/>
    <w:p w:rsidR="00AC558C" w:rsidRPr="00AC558C" w:rsidRDefault="00AC558C" w:rsidP="00AC558C">
      <w:pPr>
        <w:spacing w:after="5" w:line="249" w:lineRule="auto"/>
        <w:jc w:val="right"/>
        <w:rPr>
          <w:rFonts w:ascii="Arial" w:hAnsi="Arial" w:cs="Arial"/>
          <w:b/>
          <w:sz w:val="20"/>
          <w:szCs w:val="20"/>
          <w:lang w:eastAsia="pl-PL"/>
        </w:rPr>
      </w:pPr>
      <w:r w:rsidRPr="00AC558C">
        <w:rPr>
          <w:rFonts w:ascii="Arial" w:hAnsi="Arial" w:cs="Arial"/>
          <w:b/>
          <w:sz w:val="20"/>
          <w:szCs w:val="20"/>
          <w:lang w:eastAsia="pl-PL"/>
        </w:rPr>
        <w:lastRenderedPageBreak/>
        <w:t>Załącznik nr 5</w:t>
      </w:r>
    </w:p>
    <w:p w:rsidR="00AC558C" w:rsidRPr="00AC558C" w:rsidRDefault="00AC558C" w:rsidP="00AC558C">
      <w:pPr>
        <w:spacing w:after="5" w:line="249" w:lineRule="auto"/>
        <w:jc w:val="center"/>
        <w:rPr>
          <w:rFonts w:ascii="Arial" w:hAnsi="Arial" w:cs="Arial"/>
          <w:b/>
          <w:sz w:val="20"/>
          <w:szCs w:val="20"/>
          <w:lang w:eastAsia="pl-PL"/>
        </w:rPr>
      </w:pPr>
      <w:r w:rsidRPr="00AC558C">
        <w:rPr>
          <w:rFonts w:ascii="Arial" w:hAnsi="Arial" w:cs="Arial"/>
          <w:b/>
          <w:sz w:val="20"/>
          <w:szCs w:val="20"/>
          <w:lang w:eastAsia="pl-PL"/>
        </w:rPr>
        <w:t>OŚWIADCZENIE OFERENTA</w:t>
      </w:r>
    </w:p>
    <w:p w:rsidR="00AC558C" w:rsidRPr="00AC558C" w:rsidRDefault="00AC558C" w:rsidP="00AC558C">
      <w:pPr>
        <w:spacing w:after="5" w:line="249" w:lineRule="auto"/>
        <w:jc w:val="center"/>
        <w:rPr>
          <w:rFonts w:ascii="Arial" w:hAnsi="Arial" w:cs="Arial"/>
          <w:sz w:val="20"/>
          <w:szCs w:val="20"/>
          <w:lang w:eastAsia="pl-PL"/>
        </w:rPr>
      </w:pPr>
    </w:p>
    <w:p w:rsidR="00AC558C" w:rsidRPr="00AC558C" w:rsidRDefault="00AC558C" w:rsidP="00AC558C">
      <w:pPr>
        <w:spacing w:after="112" w:line="240" w:lineRule="auto"/>
        <w:ind w:left="143" w:right="35"/>
        <w:rPr>
          <w:rFonts w:ascii="Arial" w:hAnsi="Arial" w:cs="Arial"/>
          <w:sz w:val="20"/>
          <w:szCs w:val="20"/>
          <w:lang w:eastAsia="pl-PL"/>
        </w:rPr>
      </w:pPr>
      <w:r w:rsidRPr="00AC558C">
        <w:rPr>
          <w:rFonts w:ascii="Arial" w:hAnsi="Arial" w:cs="Arial"/>
          <w:sz w:val="20"/>
          <w:szCs w:val="20"/>
          <w:lang w:eastAsia="pl-PL"/>
        </w:rPr>
        <w:t xml:space="preserve">W związku z realizacją Projektu pn. </w:t>
      </w:r>
      <w:r w:rsidRPr="00AC558C">
        <w:rPr>
          <w:rFonts w:ascii="Arial" w:hAnsi="Arial" w:cs="Arial"/>
          <w:b/>
          <w:sz w:val="20"/>
          <w:szCs w:val="20"/>
          <w:lang w:eastAsia="pl-PL"/>
        </w:rPr>
        <w:t>Akademia rozwoju w szkołach podstawowych i liceach Miasta Kalisza</w:t>
      </w:r>
      <w:r w:rsidRPr="00AC558C">
        <w:rPr>
          <w:rFonts w:ascii="Arial" w:hAnsi="Arial" w:cs="Arial"/>
          <w:sz w:val="20"/>
          <w:szCs w:val="20"/>
          <w:lang w:eastAsia="pl-PL"/>
        </w:rPr>
        <w:t xml:space="preserve"> oświadczam, że przyjmuję do wiadomości, iż: </w:t>
      </w:r>
    </w:p>
    <w:p w:rsidR="00AC558C" w:rsidRPr="00AC558C" w:rsidRDefault="00AC558C" w:rsidP="00AC558C">
      <w:pPr>
        <w:numPr>
          <w:ilvl w:val="0"/>
          <w:numId w:val="17"/>
        </w:numPr>
        <w:spacing w:after="112" w:line="248" w:lineRule="auto"/>
        <w:ind w:right="35"/>
        <w:jc w:val="both"/>
        <w:rPr>
          <w:rFonts w:ascii="Arial" w:hAnsi="Arial" w:cs="Arial"/>
          <w:sz w:val="20"/>
          <w:szCs w:val="20"/>
          <w:lang w:eastAsia="pl-PL"/>
        </w:rPr>
      </w:pPr>
      <w:r w:rsidRPr="00AC558C">
        <w:rPr>
          <w:rFonts w:ascii="Arial" w:hAnsi="Arial" w:cs="Arial"/>
          <w:sz w:val="20"/>
          <w:szCs w:val="20"/>
          <w:lang w:eastAsia="pl-PL"/>
        </w:rPr>
        <w:t xml:space="preserve">Administratorem moich danych osobowych jest w odniesieniu do zbioru Wnioskodawcy WRPO 2007-2013 i 2014-2020 – Marszałek Województwa Wielkopolskiego mający siedzibę przy </w:t>
      </w:r>
      <w:r w:rsidRPr="00AC558C">
        <w:rPr>
          <w:rFonts w:ascii="Arial" w:hAnsi="Arial" w:cs="Arial"/>
          <w:sz w:val="20"/>
          <w:szCs w:val="20"/>
          <w:lang w:eastAsia="pl-PL"/>
        </w:rPr>
        <w:br/>
        <w:t xml:space="preserve">al. Niepodległości 34, 61-714 Poznań. Natomiast w odniesieniu do zbioru Centralny system teleinformatyczny wspierający realizację programów operacyjnych - Minister Rozwoju, mający siedzibę przy Pl. Trzech Krzyży 3/5, 00-507 Warszawa. </w:t>
      </w:r>
    </w:p>
    <w:p w:rsidR="00AC558C" w:rsidRPr="00AC558C" w:rsidRDefault="00AC558C" w:rsidP="00AC558C">
      <w:pPr>
        <w:numPr>
          <w:ilvl w:val="0"/>
          <w:numId w:val="17"/>
        </w:numPr>
        <w:spacing w:after="111" w:line="248" w:lineRule="auto"/>
        <w:ind w:right="35"/>
        <w:jc w:val="both"/>
        <w:rPr>
          <w:rFonts w:ascii="Arial" w:hAnsi="Arial" w:cs="Arial"/>
          <w:sz w:val="20"/>
          <w:szCs w:val="20"/>
          <w:lang w:eastAsia="pl-PL"/>
        </w:rPr>
      </w:pPr>
      <w:r w:rsidRPr="00AC558C">
        <w:rPr>
          <w:rFonts w:ascii="Arial" w:hAnsi="Arial" w:cs="Arial"/>
          <w:sz w:val="20"/>
          <w:szCs w:val="20"/>
          <w:lang w:eastAsia="pl-PL"/>
        </w:rPr>
        <w:t xml:space="preserve">Podstawę prawną przetwarzania moich danych osobowych stanowi art. 23 ust. 1 pkt 2 lub art. 27 ust. 2 pkt 2 ustawy z dnia 29 sierpnia 1997 r. o ochronie danych osobowych ( Dz. U. z 2016 r. poz. 922) – dane osobowe są niezbędne dla realizacji Wielkopolskiego Regionalnego Programu Operacyjnego na lata 2014-2020 na podstawie:  </w:t>
      </w:r>
    </w:p>
    <w:p w:rsidR="00AC558C" w:rsidRPr="00AC558C" w:rsidRDefault="00AC558C" w:rsidP="00AC558C">
      <w:pPr>
        <w:numPr>
          <w:ilvl w:val="1"/>
          <w:numId w:val="17"/>
        </w:numPr>
        <w:spacing w:after="52" w:line="248" w:lineRule="auto"/>
        <w:rPr>
          <w:rFonts w:ascii="Arial" w:hAnsi="Arial" w:cs="Arial"/>
          <w:sz w:val="20"/>
          <w:szCs w:val="20"/>
          <w:lang w:eastAsia="pl-PL"/>
        </w:rPr>
      </w:pPr>
      <w:r w:rsidRPr="00AC558C">
        <w:rPr>
          <w:rFonts w:ascii="Arial" w:hAnsi="Arial" w:cs="Arial"/>
          <w:sz w:val="20"/>
          <w:szCs w:val="20"/>
          <w:u w:val="single" w:color="000000"/>
          <w:lang w:eastAsia="pl-PL"/>
        </w:rPr>
        <w:t>w odniesieniu do zbioru Wnioskodawcy WRPO 2007-2013 i 2014-2020:</w:t>
      </w:r>
    </w:p>
    <w:p w:rsidR="00AC558C" w:rsidRPr="00AC558C" w:rsidRDefault="00AC558C" w:rsidP="00AC558C">
      <w:pPr>
        <w:numPr>
          <w:ilvl w:val="1"/>
          <w:numId w:val="18"/>
        </w:numPr>
        <w:spacing w:after="115" w:line="248" w:lineRule="auto"/>
        <w:ind w:right="35"/>
        <w:jc w:val="both"/>
        <w:rPr>
          <w:rFonts w:ascii="Arial" w:hAnsi="Arial" w:cs="Arial"/>
          <w:sz w:val="20"/>
          <w:szCs w:val="20"/>
          <w:lang w:eastAsia="pl-PL"/>
        </w:rPr>
      </w:pPr>
      <w:r w:rsidRPr="00AC558C">
        <w:rPr>
          <w:rFonts w:ascii="Arial" w:hAnsi="Arial" w:cs="Arial"/>
          <w:sz w:val="20"/>
          <w:szCs w:val="20"/>
          <w:lang w:eastAsia="pl-PL"/>
        </w:rPr>
        <w:t xml:space="preserve">rozporządzenia 1303/2013; </w:t>
      </w:r>
    </w:p>
    <w:p w:rsidR="00AC558C" w:rsidRPr="00AC558C" w:rsidRDefault="00AC558C" w:rsidP="00AC558C">
      <w:pPr>
        <w:numPr>
          <w:ilvl w:val="1"/>
          <w:numId w:val="18"/>
        </w:numPr>
        <w:spacing w:after="115" w:line="248" w:lineRule="auto"/>
        <w:ind w:right="35"/>
        <w:jc w:val="both"/>
        <w:rPr>
          <w:rFonts w:ascii="Arial" w:hAnsi="Arial" w:cs="Arial"/>
          <w:sz w:val="20"/>
          <w:szCs w:val="20"/>
          <w:lang w:eastAsia="pl-PL"/>
        </w:rPr>
      </w:pPr>
      <w:r w:rsidRPr="00AC558C">
        <w:rPr>
          <w:rFonts w:ascii="Arial" w:hAnsi="Arial" w:cs="Arial"/>
          <w:sz w:val="20"/>
          <w:szCs w:val="20"/>
          <w:lang w:eastAsia="pl-PL"/>
        </w:rPr>
        <w:t xml:space="preserve">rozporządzenia 1304/2013; </w:t>
      </w:r>
    </w:p>
    <w:p w:rsidR="00AC558C" w:rsidRPr="00AC558C" w:rsidRDefault="00AC558C" w:rsidP="00AC558C">
      <w:pPr>
        <w:numPr>
          <w:ilvl w:val="1"/>
          <w:numId w:val="18"/>
        </w:numPr>
        <w:spacing w:after="114" w:line="248" w:lineRule="auto"/>
        <w:ind w:right="35"/>
        <w:jc w:val="both"/>
        <w:rPr>
          <w:rFonts w:ascii="Arial" w:hAnsi="Arial" w:cs="Arial"/>
          <w:sz w:val="20"/>
          <w:szCs w:val="20"/>
          <w:lang w:eastAsia="pl-PL"/>
        </w:rPr>
      </w:pPr>
      <w:r w:rsidRPr="00AC558C">
        <w:rPr>
          <w:rFonts w:ascii="Arial" w:hAnsi="Arial" w:cs="Arial"/>
          <w:sz w:val="20"/>
          <w:szCs w:val="20"/>
          <w:lang w:eastAsia="pl-PL"/>
        </w:rPr>
        <w:t xml:space="preserve">ustawy wdrożeniowej. </w:t>
      </w:r>
    </w:p>
    <w:p w:rsidR="00AC558C" w:rsidRPr="00AC558C" w:rsidRDefault="00AC558C" w:rsidP="00AC558C">
      <w:pPr>
        <w:numPr>
          <w:ilvl w:val="1"/>
          <w:numId w:val="17"/>
        </w:numPr>
        <w:spacing w:after="52" w:line="248" w:lineRule="auto"/>
        <w:rPr>
          <w:rFonts w:ascii="Arial" w:hAnsi="Arial" w:cs="Arial"/>
          <w:sz w:val="20"/>
          <w:szCs w:val="20"/>
          <w:lang w:eastAsia="pl-PL"/>
        </w:rPr>
      </w:pPr>
      <w:r w:rsidRPr="00AC558C">
        <w:rPr>
          <w:rFonts w:ascii="Arial" w:hAnsi="Arial" w:cs="Arial"/>
          <w:sz w:val="20"/>
          <w:szCs w:val="20"/>
          <w:u w:val="single" w:color="000000"/>
          <w:lang w:eastAsia="pl-PL"/>
        </w:rPr>
        <w:t>w odniesieniu do zbioru Centralny system teleinformatyczny wspierający realizację programów operacyjnych</w:t>
      </w:r>
      <w:r w:rsidRPr="00AC558C">
        <w:rPr>
          <w:rFonts w:ascii="Arial" w:hAnsi="Arial" w:cs="Arial"/>
          <w:sz w:val="20"/>
          <w:szCs w:val="20"/>
          <w:lang w:eastAsia="pl-PL"/>
        </w:rPr>
        <w:t xml:space="preserve">:  </w:t>
      </w:r>
    </w:p>
    <w:p w:rsidR="00AC558C" w:rsidRPr="00AC558C" w:rsidRDefault="00AC558C" w:rsidP="00AC558C">
      <w:pPr>
        <w:numPr>
          <w:ilvl w:val="1"/>
          <w:numId w:val="19"/>
        </w:numPr>
        <w:spacing w:after="115" w:line="248" w:lineRule="auto"/>
        <w:ind w:left="824" w:right="35"/>
        <w:jc w:val="both"/>
        <w:rPr>
          <w:rFonts w:ascii="Arial" w:hAnsi="Arial" w:cs="Arial"/>
          <w:sz w:val="20"/>
          <w:szCs w:val="20"/>
          <w:lang w:eastAsia="pl-PL"/>
        </w:rPr>
      </w:pPr>
      <w:r w:rsidRPr="00AC558C">
        <w:rPr>
          <w:rFonts w:ascii="Arial" w:hAnsi="Arial" w:cs="Arial"/>
          <w:sz w:val="20"/>
          <w:szCs w:val="20"/>
          <w:lang w:eastAsia="pl-PL"/>
        </w:rPr>
        <w:t xml:space="preserve">rozporządzenia 1303/2013; </w:t>
      </w:r>
    </w:p>
    <w:p w:rsidR="00AC558C" w:rsidRPr="00AC558C" w:rsidRDefault="00AC558C" w:rsidP="00AC558C">
      <w:pPr>
        <w:numPr>
          <w:ilvl w:val="1"/>
          <w:numId w:val="19"/>
        </w:numPr>
        <w:spacing w:after="115" w:line="248" w:lineRule="auto"/>
        <w:ind w:left="824" w:right="35"/>
        <w:jc w:val="both"/>
        <w:rPr>
          <w:rFonts w:ascii="Arial" w:hAnsi="Arial" w:cs="Arial"/>
          <w:sz w:val="20"/>
          <w:szCs w:val="20"/>
          <w:lang w:eastAsia="pl-PL"/>
        </w:rPr>
      </w:pPr>
      <w:r w:rsidRPr="00AC558C">
        <w:rPr>
          <w:rFonts w:ascii="Arial" w:hAnsi="Arial" w:cs="Arial"/>
          <w:sz w:val="20"/>
          <w:szCs w:val="20"/>
          <w:lang w:eastAsia="pl-PL"/>
        </w:rPr>
        <w:t xml:space="preserve">rozporządzenia 1304/2013; </w:t>
      </w:r>
    </w:p>
    <w:p w:rsidR="00AC558C" w:rsidRPr="00AC558C" w:rsidRDefault="00AC558C" w:rsidP="00AC558C">
      <w:pPr>
        <w:numPr>
          <w:ilvl w:val="1"/>
          <w:numId w:val="19"/>
        </w:numPr>
        <w:spacing w:after="114" w:line="248" w:lineRule="auto"/>
        <w:ind w:left="824" w:right="35"/>
        <w:jc w:val="both"/>
        <w:rPr>
          <w:rFonts w:ascii="Arial" w:hAnsi="Arial" w:cs="Arial"/>
          <w:sz w:val="20"/>
          <w:szCs w:val="20"/>
          <w:lang w:eastAsia="pl-PL"/>
        </w:rPr>
      </w:pPr>
      <w:r w:rsidRPr="00AC558C">
        <w:rPr>
          <w:rFonts w:ascii="Arial" w:hAnsi="Arial" w:cs="Arial"/>
          <w:sz w:val="20"/>
          <w:szCs w:val="20"/>
          <w:lang w:eastAsia="pl-PL"/>
        </w:rPr>
        <w:t xml:space="preserve">ustawy wdrożeniowej; </w:t>
      </w:r>
    </w:p>
    <w:p w:rsidR="00AC558C" w:rsidRPr="00AC558C" w:rsidRDefault="00AC558C" w:rsidP="00AC558C">
      <w:pPr>
        <w:numPr>
          <w:ilvl w:val="1"/>
          <w:numId w:val="19"/>
        </w:numPr>
        <w:spacing w:after="50" w:line="248" w:lineRule="auto"/>
        <w:ind w:left="824" w:right="35"/>
        <w:jc w:val="both"/>
        <w:rPr>
          <w:rFonts w:ascii="Arial" w:hAnsi="Arial" w:cs="Arial"/>
          <w:sz w:val="20"/>
          <w:szCs w:val="20"/>
          <w:lang w:eastAsia="pl-PL"/>
        </w:rPr>
      </w:pPr>
      <w:r w:rsidRPr="00AC558C">
        <w:rPr>
          <w:rFonts w:ascii="Arial" w:hAnsi="Arial" w:cs="Arial"/>
          <w:sz w:val="20"/>
          <w:szCs w:val="20"/>
          <w:lang w:eastAsia="pl-PL"/>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str.1). </w:t>
      </w:r>
    </w:p>
    <w:p w:rsidR="00AC558C" w:rsidRPr="00AC558C" w:rsidRDefault="00AC558C" w:rsidP="00AC558C">
      <w:pPr>
        <w:numPr>
          <w:ilvl w:val="0"/>
          <w:numId w:val="17"/>
        </w:numPr>
        <w:spacing w:after="112" w:line="248" w:lineRule="auto"/>
        <w:ind w:right="35"/>
        <w:jc w:val="both"/>
        <w:rPr>
          <w:rFonts w:ascii="Arial" w:hAnsi="Arial" w:cs="Arial"/>
          <w:sz w:val="20"/>
          <w:szCs w:val="20"/>
          <w:lang w:eastAsia="pl-PL"/>
        </w:rPr>
      </w:pPr>
      <w:r w:rsidRPr="00AC558C">
        <w:rPr>
          <w:rFonts w:ascii="Arial" w:hAnsi="Arial" w:cs="Arial"/>
          <w:sz w:val="20"/>
          <w:szCs w:val="20"/>
          <w:lang w:eastAsia="pl-PL"/>
        </w:rPr>
        <w:t xml:space="preserve">Moje dane osobowe będą przetwarzane wyłącznie w celu realizacji Projektu RPWP.08.01.02-30-0008/16, w szczególności potwierdzenia kwalifikowalności wydatków, ewaluacji, kontroli, audytu w ramach Wielkopolskiego Regionalnego Programu Operacyjnego na lata 2014-2020 (WRPO 2014+). </w:t>
      </w:r>
    </w:p>
    <w:p w:rsidR="00AC558C" w:rsidRPr="00AC558C" w:rsidRDefault="00AC558C" w:rsidP="00AC558C">
      <w:pPr>
        <w:numPr>
          <w:ilvl w:val="0"/>
          <w:numId w:val="17"/>
        </w:numPr>
        <w:spacing w:after="0" w:line="248" w:lineRule="auto"/>
        <w:ind w:left="504" w:right="35"/>
        <w:jc w:val="both"/>
        <w:rPr>
          <w:rFonts w:ascii="Arial" w:hAnsi="Arial" w:cs="Arial"/>
          <w:sz w:val="20"/>
          <w:szCs w:val="20"/>
          <w:lang w:eastAsia="pl-PL"/>
        </w:rPr>
      </w:pPr>
      <w:r w:rsidRPr="00AC558C">
        <w:rPr>
          <w:rFonts w:ascii="Arial" w:hAnsi="Arial" w:cs="Arial"/>
          <w:sz w:val="20"/>
          <w:szCs w:val="20"/>
          <w:lang w:eastAsia="pl-PL"/>
        </w:rPr>
        <w:t xml:space="preserve">Moje dane osobowe zostały powierzone do przetwarzania Instytucji Zarządzającej – Zarząd Województwa Wielkopolskiego – Urząd Marszałkowski Województwa Wielkopolskiego, </w:t>
      </w:r>
      <w:r w:rsidRPr="00AC558C">
        <w:rPr>
          <w:rFonts w:ascii="Arial" w:hAnsi="Arial" w:cs="Arial"/>
          <w:color w:val="333333"/>
          <w:sz w:val="20"/>
          <w:szCs w:val="20"/>
          <w:shd w:val="clear" w:color="auto" w:fill="FFFFFF"/>
          <w:lang w:eastAsia="pl-PL"/>
        </w:rPr>
        <w:t xml:space="preserve">al. </w:t>
      </w:r>
      <w:r w:rsidRPr="00AC558C">
        <w:rPr>
          <w:rFonts w:ascii="Arial" w:hAnsi="Arial" w:cs="Arial"/>
          <w:sz w:val="20"/>
          <w:szCs w:val="20"/>
          <w:shd w:val="clear" w:color="auto" w:fill="FFFFFF"/>
          <w:lang w:eastAsia="pl-PL"/>
        </w:rPr>
        <w:t>Niepodległości 34</w:t>
      </w:r>
      <w:r w:rsidRPr="00AC558C">
        <w:rPr>
          <w:rFonts w:ascii="Arial" w:hAnsi="Arial" w:cs="Arial"/>
          <w:sz w:val="20"/>
          <w:szCs w:val="20"/>
          <w:lang w:eastAsia="pl-PL"/>
        </w:rPr>
        <w:t xml:space="preserve"> </w:t>
      </w:r>
      <w:r w:rsidRPr="00AC558C">
        <w:rPr>
          <w:rFonts w:ascii="Arial" w:hAnsi="Arial" w:cs="Arial"/>
          <w:sz w:val="20"/>
          <w:szCs w:val="20"/>
          <w:shd w:val="clear" w:color="auto" w:fill="FFFFFF"/>
          <w:lang w:eastAsia="pl-PL"/>
        </w:rPr>
        <w:t>61-714 Poznań</w:t>
      </w:r>
      <w:r w:rsidRPr="00AC558C">
        <w:rPr>
          <w:rFonts w:ascii="Arial" w:hAnsi="Arial" w:cs="Arial"/>
          <w:sz w:val="20"/>
          <w:szCs w:val="20"/>
          <w:lang w:eastAsia="pl-PL"/>
        </w:rPr>
        <w:t xml:space="preserve">, Beneficjentowi realizującemu Projekt  - Województwo Wielkopolskie/Ośrodek Doskonalenia Nauczycieli w Kaliszu, ul. Wrocławska 182, 62-800 Kalisz oraz Partnerowi Projektu - Miastu Kalisz, Główny Rynek 20, 62-800 Kalisz. Moje dane osobowe mogą zostać przekazane podmiotom realizującym badania ewaluacyjne na zlecenie Instytucji Zarządzającej lub Beneficjenta. Moje dane osobowe mogą zostać również powierzone specjalistycznym firmom, realizującym na zlecenie Instytucji Zarządzającej oraz Beneficjenta kontrole i audyt w ramach WRPO 2014+. </w:t>
      </w:r>
    </w:p>
    <w:p w:rsidR="00AC558C" w:rsidRPr="00AC558C" w:rsidRDefault="00AC558C" w:rsidP="00AC558C">
      <w:pPr>
        <w:numPr>
          <w:ilvl w:val="0"/>
          <w:numId w:val="17"/>
        </w:numPr>
        <w:spacing w:after="114" w:line="248" w:lineRule="auto"/>
        <w:ind w:right="35"/>
        <w:jc w:val="both"/>
        <w:rPr>
          <w:rFonts w:ascii="Arial" w:hAnsi="Arial" w:cs="Arial"/>
          <w:sz w:val="20"/>
          <w:szCs w:val="20"/>
          <w:lang w:eastAsia="pl-PL"/>
        </w:rPr>
      </w:pPr>
      <w:r w:rsidRPr="00AC558C">
        <w:rPr>
          <w:rFonts w:ascii="Arial" w:hAnsi="Arial" w:cs="Arial"/>
          <w:sz w:val="20"/>
          <w:szCs w:val="20"/>
          <w:lang w:eastAsia="pl-PL"/>
        </w:rPr>
        <w:t xml:space="preserve">Oświadczam, iż podane przeze mnie dane osobowe są prawdziwe i aktualne. </w:t>
      </w:r>
    </w:p>
    <w:p w:rsidR="00AC558C" w:rsidRPr="00AC558C" w:rsidRDefault="00AC558C" w:rsidP="00AC558C">
      <w:pPr>
        <w:numPr>
          <w:ilvl w:val="0"/>
          <w:numId w:val="17"/>
        </w:numPr>
        <w:spacing w:after="111" w:line="248" w:lineRule="auto"/>
        <w:ind w:right="35"/>
        <w:jc w:val="both"/>
        <w:rPr>
          <w:rFonts w:ascii="Arial" w:hAnsi="Arial" w:cs="Arial"/>
          <w:sz w:val="20"/>
          <w:szCs w:val="20"/>
          <w:lang w:eastAsia="pl-PL"/>
        </w:rPr>
      </w:pPr>
      <w:r w:rsidRPr="00AC558C">
        <w:rPr>
          <w:rFonts w:ascii="Arial" w:hAnsi="Arial" w:cs="Arial"/>
          <w:sz w:val="20"/>
          <w:szCs w:val="20"/>
          <w:lang w:eastAsia="pl-PL"/>
        </w:rPr>
        <w:t xml:space="preserve">Podanie danych jest dobrowolne, aczkolwiek odmowa ich podania jest równoznaczna z brakiem możliwości rozliczenia kosztów wynagrodzenia w ramach Projektu. </w:t>
      </w:r>
    </w:p>
    <w:p w:rsidR="00AC558C" w:rsidRPr="00AC558C" w:rsidRDefault="00AC558C" w:rsidP="00AC558C">
      <w:pPr>
        <w:numPr>
          <w:ilvl w:val="0"/>
          <w:numId w:val="17"/>
        </w:numPr>
        <w:spacing w:after="114" w:line="248" w:lineRule="auto"/>
        <w:ind w:right="35"/>
        <w:jc w:val="both"/>
        <w:rPr>
          <w:rFonts w:ascii="Arial" w:hAnsi="Arial" w:cs="Arial"/>
          <w:sz w:val="20"/>
          <w:szCs w:val="20"/>
          <w:lang w:eastAsia="pl-PL"/>
        </w:rPr>
      </w:pPr>
      <w:r w:rsidRPr="00AC558C">
        <w:rPr>
          <w:rFonts w:ascii="Arial" w:hAnsi="Arial" w:cs="Arial"/>
          <w:sz w:val="20"/>
          <w:szCs w:val="20"/>
          <w:lang w:eastAsia="pl-PL"/>
        </w:rPr>
        <w:t xml:space="preserve">Mam prawo dostępu do treści swoich danych i ich poprawiania. </w:t>
      </w:r>
    </w:p>
    <w:p w:rsidR="00AC558C" w:rsidRPr="00AC558C" w:rsidRDefault="00AC558C" w:rsidP="00AC558C">
      <w:pPr>
        <w:spacing w:after="76" w:line="259" w:lineRule="auto"/>
        <w:rPr>
          <w:rFonts w:ascii="Arial" w:hAnsi="Arial" w:cs="Arial"/>
          <w:sz w:val="20"/>
          <w:szCs w:val="20"/>
          <w:lang w:eastAsia="pl-PL"/>
        </w:rPr>
      </w:pPr>
    </w:p>
    <w:p w:rsidR="00AC558C" w:rsidRPr="00AC558C" w:rsidRDefault="00AC558C" w:rsidP="00AC558C">
      <w:pPr>
        <w:tabs>
          <w:tab w:val="center" w:pos="2257"/>
          <w:tab w:val="center" w:pos="6847"/>
        </w:tabs>
        <w:spacing w:after="103" w:line="240" w:lineRule="auto"/>
        <w:rPr>
          <w:rFonts w:ascii="Arial" w:hAnsi="Arial" w:cs="Arial"/>
          <w:sz w:val="20"/>
          <w:szCs w:val="20"/>
          <w:lang w:eastAsia="pl-PL"/>
        </w:rPr>
      </w:pPr>
      <w:r w:rsidRPr="00AC558C">
        <w:rPr>
          <w:rFonts w:ascii="Arial" w:hAnsi="Arial" w:cs="Arial"/>
          <w:sz w:val="20"/>
          <w:szCs w:val="20"/>
          <w:lang w:eastAsia="pl-PL"/>
        </w:rPr>
        <w:tab/>
        <w:t xml:space="preserve">…..……………………………………… </w:t>
      </w:r>
      <w:r w:rsidRPr="00AC558C">
        <w:rPr>
          <w:rFonts w:ascii="Arial" w:hAnsi="Arial" w:cs="Arial"/>
          <w:sz w:val="20"/>
          <w:szCs w:val="20"/>
          <w:lang w:eastAsia="pl-PL"/>
        </w:rPr>
        <w:tab/>
        <w:t xml:space="preserve">…………………………………………… </w:t>
      </w:r>
    </w:p>
    <w:p w:rsidR="00BC2D9B" w:rsidRPr="00CB5124" w:rsidRDefault="00AC558C" w:rsidP="00CB5124">
      <w:pPr>
        <w:tabs>
          <w:tab w:val="center" w:pos="2259"/>
          <w:tab w:val="center" w:pos="4922"/>
          <w:tab w:val="center" w:pos="6098"/>
          <w:tab w:val="center" w:pos="7366"/>
          <w:tab w:val="right" w:pos="9263"/>
        </w:tabs>
        <w:spacing w:after="33" w:line="259" w:lineRule="auto"/>
        <w:jc w:val="center"/>
        <w:rPr>
          <w:rFonts w:ascii="Arial" w:hAnsi="Arial" w:cs="Arial"/>
          <w:i/>
          <w:sz w:val="18"/>
          <w:szCs w:val="18"/>
          <w:lang w:eastAsia="pl-PL"/>
        </w:rPr>
      </w:pPr>
      <w:r w:rsidRPr="00AC558C">
        <w:rPr>
          <w:rFonts w:ascii="Arial" w:hAnsi="Arial" w:cs="Arial"/>
          <w:i/>
          <w:sz w:val="18"/>
          <w:szCs w:val="18"/>
          <w:lang w:eastAsia="pl-PL"/>
        </w:rPr>
        <w:t xml:space="preserve">              MIEJSCOWOŚĆ I DATA </w:t>
      </w:r>
      <w:r w:rsidRPr="00AC558C">
        <w:rPr>
          <w:rFonts w:ascii="Arial" w:hAnsi="Arial" w:cs="Arial"/>
          <w:i/>
          <w:sz w:val="18"/>
          <w:szCs w:val="18"/>
          <w:lang w:eastAsia="pl-PL"/>
        </w:rPr>
        <w:tab/>
        <w:t xml:space="preserve">              CZYTELNY </w:t>
      </w:r>
      <w:r w:rsidRPr="00AC558C">
        <w:rPr>
          <w:rFonts w:ascii="Arial" w:hAnsi="Arial" w:cs="Arial"/>
          <w:i/>
          <w:sz w:val="18"/>
          <w:szCs w:val="18"/>
          <w:lang w:eastAsia="pl-PL"/>
        </w:rPr>
        <w:tab/>
        <w:t>PODPIS OFERENTA</w:t>
      </w:r>
      <w:r w:rsidR="001352E1">
        <w:tab/>
      </w:r>
    </w:p>
    <w:sectPr w:rsidR="00BC2D9B" w:rsidRPr="00CB5124" w:rsidSect="00DC6460">
      <w:headerReference w:type="default" r:id="rId8"/>
      <w:footerReference w:type="default" r:id="rId9"/>
      <w:pgSz w:w="11906" w:h="16838"/>
      <w:pgMar w:top="1110" w:right="1417" w:bottom="1417" w:left="432" w:header="22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D23" w:rsidRDefault="00086D23" w:rsidP="00367514">
      <w:pPr>
        <w:spacing w:after="0" w:line="240" w:lineRule="auto"/>
      </w:pPr>
      <w:r>
        <w:separator/>
      </w:r>
    </w:p>
  </w:endnote>
  <w:endnote w:type="continuationSeparator" w:id="0">
    <w:p w:rsidR="00086D23" w:rsidRDefault="00086D23" w:rsidP="00367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D09" w:rsidRDefault="009F29E6" w:rsidP="009F29E6">
    <w:pPr>
      <w:pStyle w:val="Stopka"/>
      <w:tabs>
        <w:tab w:val="clear" w:pos="4536"/>
        <w:tab w:val="clear" w:pos="9072"/>
        <w:tab w:val="center" w:pos="5028"/>
        <w:tab w:val="right" w:pos="10057"/>
      </w:tabs>
    </w:pPr>
    <w:r>
      <w:t xml:space="preserve">    </w:t>
    </w:r>
    <w:r w:rsidR="00A2489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2.75pt;height:35pt">
          <v:imagedata r:id="rId1" o:title="ODN-Kalisz---Logotyp-w-wersji-monochromatycznej"/>
        </v:shape>
      </w:pict>
    </w:r>
    <w:r w:rsidRPr="009F29E6">
      <w:rPr>
        <w:rFonts w:ascii="Arial" w:hAnsi="Arial" w:cs="Arial"/>
        <w:b/>
        <w:sz w:val="18"/>
        <w:szCs w:val="18"/>
      </w:rPr>
      <w:tab/>
    </w:r>
    <w:r w:rsidRPr="00AF6D09">
      <w:tab/>
    </w:r>
    <w:r w:rsidR="00A24896">
      <w:pict>
        <v:shape id="_x0000_i1027" type="#_x0000_t75" style="width:99.9pt;height:21.3pt">
          <v:imagedata r:id="rId2" o:title="logo"/>
        </v:shape>
      </w:pict>
    </w:r>
  </w:p>
  <w:p w:rsidR="009F29E6" w:rsidRPr="009F09A4" w:rsidRDefault="009F29E6" w:rsidP="009F29E6">
    <w:pPr>
      <w:pStyle w:val="Stopka"/>
      <w:jc w:val="center"/>
      <w:rPr>
        <w:rFonts w:ascii="Arial" w:hAnsi="Arial" w:cs="Arial"/>
        <w:b/>
        <w:sz w:val="18"/>
        <w:szCs w:val="18"/>
      </w:rPr>
    </w:pPr>
    <w:r>
      <w:rPr>
        <w:rFonts w:ascii="Arial" w:hAnsi="Arial" w:cs="Arial"/>
        <w:b/>
        <w:sz w:val="18"/>
        <w:szCs w:val="18"/>
      </w:rPr>
      <w:t>Akademia rozwoju w szkołach podstawowych i liceach Miasta Kalisza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D23" w:rsidRDefault="00086D23" w:rsidP="00367514">
      <w:pPr>
        <w:spacing w:after="0" w:line="240" w:lineRule="auto"/>
      </w:pPr>
      <w:r>
        <w:separator/>
      </w:r>
    </w:p>
  </w:footnote>
  <w:footnote w:type="continuationSeparator" w:id="0">
    <w:p w:rsidR="00086D23" w:rsidRDefault="00086D23" w:rsidP="003675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514" w:rsidRDefault="00A45715" w:rsidP="00367514">
    <w:pPr>
      <w:pStyle w:val="Nagwek"/>
      <w:tabs>
        <w:tab w:val="center" w:pos="7002"/>
      </w:tabs>
      <w:jc w:val="center"/>
    </w:pPr>
    <w:r>
      <w:rPr>
        <w:noProof/>
        <w:lang w:eastAsia="pl-PL"/>
      </w:rPr>
      <w:t xml:space="preserve">            </w:t>
    </w:r>
    <w:r w:rsidR="00086D23">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alt="EFS_Samorzad_cb" style="width:414.75pt;height:42.1pt;visibility:visible">
          <v:imagedata r:id="rId1" o:title="EFS_Samorzad_cb"/>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4133"/>
    <w:multiLevelType w:val="multilevel"/>
    <w:tmpl w:val="2B468A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nsid w:val="045429EB"/>
    <w:multiLevelType w:val="hybridMultilevel"/>
    <w:tmpl w:val="A356A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A402DD"/>
    <w:multiLevelType w:val="multilevel"/>
    <w:tmpl w:val="74F687CC"/>
    <w:numStyleLink w:val="WWNum1"/>
  </w:abstractNum>
  <w:abstractNum w:abstractNumId="3">
    <w:nsid w:val="14360D1C"/>
    <w:multiLevelType w:val="hybridMultilevel"/>
    <w:tmpl w:val="8A509B84"/>
    <w:lvl w:ilvl="0" w:tplc="43F0C03E">
      <w:numFmt w:val="bullet"/>
      <w:lvlText w:val="•"/>
      <w:lvlJc w:val="left"/>
      <w:pPr>
        <w:ind w:left="720" w:hanging="360"/>
      </w:pPr>
      <w:rPr>
        <w:rFonts w:ascii="Calibri" w:eastAsia="Calibr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7B5236A"/>
    <w:multiLevelType w:val="multilevel"/>
    <w:tmpl w:val="B05E80B4"/>
    <w:styleLink w:val="WWNum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
    <w:nsid w:val="18B76B57"/>
    <w:multiLevelType w:val="hybridMultilevel"/>
    <w:tmpl w:val="A0A42B5C"/>
    <w:lvl w:ilvl="0" w:tplc="0415000F">
      <w:start w:val="1"/>
      <w:numFmt w:val="decimal"/>
      <w:lvlText w:val="%1."/>
      <w:lvlJc w:val="left"/>
      <w:pPr>
        <w:tabs>
          <w:tab w:val="num" w:pos="644"/>
        </w:tabs>
        <w:ind w:left="644" w:hanging="360"/>
      </w:pPr>
    </w:lvl>
    <w:lvl w:ilvl="1" w:tplc="04150019">
      <w:start w:val="1"/>
      <w:numFmt w:val="lowerLetter"/>
      <w:lvlText w:val="%2."/>
      <w:lvlJc w:val="left"/>
      <w:pPr>
        <w:tabs>
          <w:tab w:val="num" w:pos="1364"/>
        </w:tabs>
        <w:ind w:left="1364" w:hanging="360"/>
      </w:pPr>
    </w:lvl>
    <w:lvl w:ilvl="2" w:tplc="0415001B">
      <w:start w:val="1"/>
      <w:numFmt w:val="decimal"/>
      <w:lvlText w:val="%3."/>
      <w:lvlJc w:val="left"/>
      <w:pPr>
        <w:tabs>
          <w:tab w:val="num" w:pos="2084"/>
        </w:tabs>
        <w:ind w:left="2084" w:hanging="360"/>
      </w:pPr>
    </w:lvl>
    <w:lvl w:ilvl="3" w:tplc="0415000F">
      <w:start w:val="1"/>
      <w:numFmt w:val="decimal"/>
      <w:lvlText w:val="%4."/>
      <w:lvlJc w:val="left"/>
      <w:pPr>
        <w:tabs>
          <w:tab w:val="num" w:pos="2804"/>
        </w:tabs>
        <w:ind w:left="2804" w:hanging="360"/>
      </w:pPr>
    </w:lvl>
    <w:lvl w:ilvl="4" w:tplc="04150019">
      <w:start w:val="1"/>
      <w:numFmt w:val="decimal"/>
      <w:lvlText w:val="%5."/>
      <w:lvlJc w:val="left"/>
      <w:pPr>
        <w:tabs>
          <w:tab w:val="num" w:pos="3524"/>
        </w:tabs>
        <w:ind w:left="3524" w:hanging="360"/>
      </w:pPr>
    </w:lvl>
    <w:lvl w:ilvl="5" w:tplc="0415001B">
      <w:start w:val="1"/>
      <w:numFmt w:val="decimal"/>
      <w:lvlText w:val="%6."/>
      <w:lvlJc w:val="left"/>
      <w:pPr>
        <w:tabs>
          <w:tab w:val="num" w:pos="4244"/>
        </w:tabs>
        <w:ind w:left="4244" w:hanging="360"/>
      </w:pPr>
    </w:lvl>
    <w:lvl w:ilvl="6" w:tplc="0415000F">
      <w:start w:val="1"/>
      <w:numFmt w:val="decimal"/>
      <w:lvlText w:val="%7."/>
      <w:lvlJc w:val="left"/>
      <w:pPr>
        <w:tabs>
          <w:tab w:val="num" w:pos="4964"/>
        </w:tabs>
        <w:ind w:left="4964" w:hanging="360"/>
      </w:pPr>
    </w:lvl>
    <w:lvl w:ilvl="7" w:tplc="04150019">
      <w:start w:val="1"/>
      <w:numFmt w:val="decimal"/>
      <w:lvlText w:val="%8."/>
      <w:lvlJc w:val="left"/>
      <w:pPr>
        <w:tabs>
          <w:tab w:val="num" w:pos="5684"/>
        </w:tabs>
        <w:ind w:left="5684" w:hanging="360"/>
      </w:pPr>
    </w:lvl>
    <w:lvl w:ilvl="8" w:tplc="0415001B">
      <w:start w:val="1"/>
      <w:numFmt w:val="decimal"/>
      <w:lvlText w:val="%9."/>
      <w:lvlJc w:val="left"/>
      <w:pPr>
        <w:tabs>
          <w:tab w:val="num" w:pos="6404"/>
        </w:tabs>
        <w:ind w:left="6404" w:hanging="360"/>
      </w:pPr>
    </w:lvl>
  </w:abstractNum>
  <w:abstractNum w:abstractNumId="6">
    <w:nsid w:val="21EC09FF"/>
    <w:multiLevelType w:val="hybridMultilevel"/>
    <w:tmpl w:val="75828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DE01EE4"/>
    <w:multiLevelType w:val="multilevel"/>
    <w:tmpl w:val="9290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385317E"/>
    <w:multiLevelType w:val="hybridMultilevel"/>
    <w:tmpl w:val="C04216FE"/>
    <w:lvl w:ilvl="0" w:tplc="6F4874C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F0825C">
      <w:start w:val="1"/>
      <w:numFmt w:val="lowerLetter"/>
      <w:lvlText w:val="%2)"/>
      <w:lvlJc w:val="left"/>
      <w:pPr>
        <w:ind w:left="6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EE2040">
      <w:start w:val="1"/>
      <w:numFmt w:val="lowerRoman"/>
      <w:lvlText w:val="%3"/>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D27E32">
      <w:start w:val="1"/>
      <w:numFmt w:val="decimal"/>
      <w:lvlText w:val="%4"/>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1E3D46">
      <w:start w:val="1"/>
      <w:numFmt w:val="lowerLetter"/>
      <w:lvlText w:val="%5"/>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D78A872">
      <w:start w:val="1"/>
      <w:numFmt w:val="lowerRoman"/>
      <w:lvlText w:val="%6"/>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72E5F56">
      <w:start w:val="1"/>
      <w:numFmt w:val="decimal"/>
      <w:lvlText w:val="%7"/>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889FA4">
      <w:start w:val="1"/>
      <w:numFmt w:val="lowerLetter"/>
      <w:lvlText w:val="%8"/>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CA28AEC">
      <w:start w:val="1"/>
      <w:numFmt w:val="lowerRoman"/>
      <w:lvlText w:val="%9"/>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nsid w:val="375A37EE"/>
    <w:multiLevelType w:val="multilevel"/>
    <w:tmpl w:val="CC32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FCE0454"/>
    <w:multiLevelType w:val="multilevel"/>
    <w:tmpl w:val="74F687CC"/>
    <w:styleLink w:val="WWNum1"/>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1">
    <w:nsid w:val="403565D5"/>
    <w:multiLevelType w:val="hybridMultilevel"/>
    <w:tmpl w:val="C666B842"/>
    <w:lvl w:ilvl="0" w:tplc="2F38EAEC">
      <w:start w:val="1"/>
      <w:numFmt w:val="bullet"/>
      <w:lvlText w:val=""/>
      <w:lvlJc w:val="left"/>
      <w:pPr>
        <w:ind w:left="1212"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nsid w:val="4E3922A6"/>
    <w:multiLevelType w:val="hybridMultilevel"/>
    <w:tmpl w:val="E138AD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5638775C"/>
    <w:multiLevelType w:val="hybridMultilevel"/>
    <w:tmpl w:val="C616BE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4DB33A5"/>
    <w:multiLevelType w:val="hybridMultilevel"/>
    <w:tmpl w:val="D8CA43EA"/>
    <w:lvl w:ilvl="0" w:tplc="DF4028A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D646F6">
      <w:start w:val="1"/>
      <w:numFmt w:val="lowerLetter"/>
      <w:lvlText w:val="%2)"/>
      <w:lvlJc w:val="left"/>
      <w:pPr>
        <w:ind w:left="8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966C9E">
      <w:start w:val="1"/>
      <w:numFmt w:val="lowerRoman"/>
      <w:lvlText w:val="%3"/>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F2161E">
      <w:start w:val="1"/>
      <w:numFmt w:val="decimal"/>
      <w:lvlText w:val="%4"/>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58D7D6">
      <w:start w:val="1"/>
      <w:numFmt w:val="lowerLetter"/>
      <w:lvlText w:val="%5"/>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1C3486">
      <w:start w:val="1"/>
      <w:numFmt w:val="lowerRoman"/>
      <w:lvlText w:val="%6"/>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0CA6522">
      <w:start w:val="1"/>
      <w:numFmt w:val="decimal"/>
      <w:lvlText w:val="%7"/>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5CA652">
      <w:start w:val="1"/>
      <w:numFmt w:val="lowerLetter"/>
      <w:lvlText w:val="%8"/>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F0F16C">
      <w:start w:val="1"/>
      <w:numFmt w:val="lowerRoman"/>
      <w:lvlText w:val="%9"/>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nsid w:val="79231929"/>
    <w:multiLevelType w:val="multilevel"/>
    <w:tmpl w:val="FCF298D6"/>
    <w:styleLink w:val="WWNum3"/>
    <w:lvl w:ilvl="0">
      <w:numFmt w:val="bullet"/>
      <w:lvlText w:val=""/>
      <w:lvlJc w:val="left"/>
      <w:pPr>
        <w:ind w:left="360" w:hanging="360"/>
      </w:pPr>
      <w:rPr>
        <w:rFonts w:ascii="Symbol" w:hAnsi="Symbol"/>
        <w:sz w:val="20"/>
      </w:rPr>
    </w:lvl>
    <w:lvl w:ilvl="1">
      <w:numFmt w:val="bullet"/>
      <w:lvlText w:val=""/>
      <w:lvlJc w:val="left"/>
      <w:pPr>
        <w:ind w:left="1080" w:hanging="360"/>
      </w:pPr>
      <w:rPr>
        <w:rFonts w:ascii="Symbol" w:hAnsi="Symbol"/>
        <w:sz w:val="20"/>
      </w:rPr>
    </w:lvl>
    <w:lvl w:ilvl="2">
      <w:numFmt w:val="bullet"/>
      <w:lvlText w:val=""/>
      <w:lvlJc w:val="left"/>
      <w:pPr>
        <w:ind w:left="1800" w:hanging="360"/>
      </w:pPr>
      <w:rPr>
        <w:rFonts w:ascii="Symbol" w:hAnsi="Symbol"/>
        <w:sz w:val="20"/>
      </w:rPr>
    </w:lvl>
    <w:lvl w:ilvl="3">
      <w:numFmt w:val="bullet"/>
      <w:lvlText w:val=""/>
      <w:lvlJc w:val="left"/>
      <w:pPr>
        <w:ind w:left="2520" w:hanging="360"/>
      </w:pPr>
      <w:rPr>
        <w:rFonts w:ascii="Symbol" w:hAnsi="Symbol"/>
        <w:sz w:val="20"/>
      </w:rPr>
    </w:lvl>
    <w:lvl w:ilvl="4">
      <w:numFmt w:val="bullet"/>
      <w:lvlText w:val=""/>
      <w:lvlJc w:val="left"/>
      <w:pPr>
        <w:ind w:left="3240" w:hanging="360"/>
      </w:pPr>
      <w:rPr>
        <w:rFonts w:ascii="Symbol" w:hAnsi="Symbol"/>
        <w:sz w:val="20"/>
      </w:rPr>
    </w:lvl>
    <w:lvl w:ilvl="5">
      <w:numFmt w:val="bullet"/>
      <w:lvlText w:val=""/>
      <w:lvlJc w:val="left"/>
      <w:pPr>
        <w:ind w:left="3960" w:hanging="360"/>
      </w:pPr>
      <w:rPr>
        <w:rFonts w:ascii="Symbol" w:hAnsi="Symbol"/>
        <w:sz w:val="20"/>
      </w:rPr>
    </w:lvl>
    <w:lvl w:ilvl="6">
      <w:numFmt w:val="bullet"/>
      <w:lvlText w:val=""/>
      <w:lvlJc w:val="left"/>
      <w:pPr>
        <w:ind w:left="4680" w:hanging="360"/>
      </w:pPr>
      <w:rPr>
        <w:rFonts w:ascii="Symbol" w:hAnsi="Symbol"/>
        <w:sz w:val="20"/>
      </w:rPr>
    </w:lvl>
    <w:lvl w:ilvl="7">
      <w:numFmt w:val="bullet"/>
      <w:lvlText w:val=""/>
      <w:lvlJc w:val="left"/>
      <w:pPr>
        <w:ind w:left="5400" w:hanging="360"/>
      </w:pPr>
      <w:rPr>
        <w:rFonts w:ascii="Symbol" w:hAnsi="Symbol"/>
        <w:sz w:val="20"/>
      </w:rPr>
    </w:lvl>
    <w:lvl w:ilvl="8">
      <w:numFmt w:val="bullet"/>
      <w:lvlText w:val=""/>
      <w:lvlJc w:val="left"/>
      <w:pPr>
        <w:ind w:left="6120" w:hanging="360"/>
      </w:pPr>
      <w:rPr>
        <w:rFonts w:ascii="Symbol" w:hAnsi="Symbol"/>
        <w:sz w:val="20"/>
      </w:rPr>
    </w:lvl>
  </w:abstractNum>
  <w:abstractNum w:abstractNumId="16">
    <w:nsid w:val="7E695245"/>
    <w:multiLevelType w:val="hybridMultilevel"/>
    <w:tmpl w:val="AB44D1E8"/>
    <w:lvl w:ilvl="0" w:tplc="43660F80">
      <w:start w:val="1"/>
      <w:numFmt w:val="decimal"/>
      <w:lvlText w:val="%1."/>
      <w:lvlJc w:val="left"/>
      <w:pPr>
        <w:ind w:left="5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FA080E">
      <w:start w:val="1"/>
      <w:numFmt w:val="decimal"/>
      <w:lvlText w:val="%2)"/>
      <w:lvlJc w:val="left"/>
      <w:pPr>
        <w:ind w:left="717"/>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6AD4E8D2">
      <w:start w:val="1"/>
      <w:numFmt w:val="lowerRoman"/>
      <w:lvlText w:val="%3"/>
      <w:lvlJc w:val="left"/>
      <w:pPr>
        <w:ind w:left="1438"/>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4B9E48CC">
      <w:start w:val="1"/>
      <w:numFmt w:val="decimal"/>
      <w:lvlText w:val="%4"/>
      <w:lvlJc w:val="left"/>
      <w:pPr>
        <w:ind w:left="2158"/>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0C80CBE8">
      <w:start w:val="1"/>
      <w:numFmt w:val="lowerLetter"/>
      <w:lvlText w:val="%5"/>
      <w:lvlJc w:val="left"/>
      <w:pPr>
        <w:ind w:left="2878"/>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1F2E8A0">
      <w:start w:val="1"/>
      <w:numFmt w:val="lowerRoman"/>
      <w:lvlText w:val="%6"/>
      <w:lvlJc w:val="left"/>
      <w:pPr>
        <w:ind w:left="3598"/>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F530D368">
      <w:start w:val="1"/>
      <w:numFmt w:val="decimal"/>
      <w:lvlText w:val="%7"/>
      <w:lvlJc w:val="left"/>
      <w:pPr>
        <w:ind w:left="4318"/>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29C5818">
      <w:start w:val="1"/>
      <w:numFmt w:val="lowerLetter"/>
      <w:lvlText w:val="%8"/>
      <w:lvlJc w:val="left"/>
      <w:pPr>
        <w:ind w:left="5038"/>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E862082">
      <w:start w:val="1"/>
      <w:numFmt w:val="lowerRoman"/>
      <w:lvlText w:val="%9"/>
      <w:lvlJc w:val="left"/>
      <w:pPr>
        <w:ind w:left="5758"/>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num w:numId="1">
    <w:abstractNumId w:val="7"/>
  </w:num>
  <w:num w:numId="2">
    <w:abstractNumId w:val="9"/>
  </w:num>
  <w:num w:numId="3">
    <w:abstractNumId w:val="0"/>
  </w:num>
  <w:num w:numId="4">
    <w:abstractNumId w:val="10"/>
  </w:num>
  <w:num w:numId="5">
    <w:abstractNumId w:val="4"/>
  </w:num>
  <w:num w:numId="6">
    <w:abstractNumId w:val="1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5"/>
  </w:num>
  <w:num w:numId="11">
    <w:abstractNumId w:val="1"/>
  </w:num>
  <w:num w:numId="12">
    <w:abstractNumId w:val="12"/>
  </w:num>
  <w:num w:numId="13">
    <w:abstractNumId w:val="3"/>
  </w:num>
  <w:num w:numId="14">
    <w:abstractNumId w:val="13"/>
  </w:num>
  <w:num w:numId="15">
    <w:abstractNumId w:val="2"/>
  </w:num>
  <w:num w:numId="16">
    <w:abstractNumId w:val="6"/>
  </w:num>
  <w:num w:numId="17">
    <w:abstractNumId w:val="16"/>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attachedTemplate r:id="rId1"/>
  <w:doNotTrackMove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33BA9"/>
    <w:rsid w:val="00012E3A"/>
    <w:rsid w:val="0001760D"/>
    <w:rsid w:val="00036745"/>
    <w:rsid w:val="00036DA6"/>
    <w:rsid w:val="000414C0"/>
    <w:rsid w:val="00045B9B"/>
    <w:rsid w:val="00053131"/>
    <w:rsid w:val="00054045"/>
    <w:rsid w:val="00061F5A"/>
    <w:rsid w:val="00086D23"/>
    <w:rsid w:val="000B3F66"/>
    <w:rsid w:val="000B5F37"/>
    <w:rsid w:val="000C79C7"/>
    <w:rsid w:val="000F4544"/>
    <w:rsid w:val="000F70CA"/>
    <w:rsid w:val="00115EC1"/>
    <w:rsid w:val="0011749A"/>
    <w:rsid w:val="00120726"/>
    <w:rsid w:val="001352E1"/>
    <w:rsid w:val="001471C3"/>
    <w:rsid w:val="00152FB7"/>
    <w:rsid w:val="00180073"/>
    <w:rsid w:val="001849F4"/>
    <w:rsid w:val="0019544D"/>
    <w:rsid w:val="001B674F"/>
    <w:rsid w:val="001C18A9"/>
    <w:rsid w:val="001C2B5E"/>
    <w:rsid w:val="001C750D"/>
    <w:rsid w:val="001D20C2"/>
    <w:rsid w:val="001E0564"/>
    <w:rsid w:val="001E1FDF"/>
    <w:rsid w:val="001E3AEA"/>
    <w:rsid w:val="001E6FFF"/>
    <w:rsid w:val="001F38B2"/>
    <w:rsid w:val="001F428F"/>
    <w:rsid w:val="00210015"/>
    <w:rsid w:val="002145CB"/>
    <w:rsid w:val="002449BF"/>
    <w:rsid w:val="00244BF9"/>
    <w:rsid w:val="00254DCE"/>
    <w:rsid w:val="00276BEA"/>
    <w:rsid w:val="00297B3A"/>
    <w:rsid w:val="002F78ED"/>
    <w:rsid w:val="00304760"/>
    <w:rsid w:val="00313F96"/>
    <w:rsid w:val="003163D9"/>
    <w:rsid w:val="003558E0"/>
    <w:rsid w:val="00360C05"/>
    <w:rsid w:val="00364EEB"/>
    <w:rsid w:val="00367514"/>
    <w:rsid w:val="00380379"/>
    <w:rsid w:val="0039177D"/>
    <w:rsid w:val="00397567"/>
    <w:rsid w:val="003B494C"/>
    <w:rsid w:val="003D3540"/>
    <w:rsid w:val="003E0734"/>
    <w:rsid w:val="003F3DEF"/>
    <w:rsid w:val="003F496A"/>
    <w:rsid w:val="00407F5D"/>
    <w:rsid w:val="0041440D"/>
    <w:rsid w:val="004251FC"/>
    <w:rsid w:val="0043190F"/>
    <w:rsid w:val="0043530A"/>
    <w:rsid w:val="00453EFD"/>
    <w:rsid w:val="004557AE"/>
    <w:rsid w:val="00470973"/>
    <w:rsid w:val="0049477B"/>
    <w:rsid w:val="00494E46"/>
    <w:rsid w:val="004B1876"/>
    <w:rsid w:val="004B2519"/>
    <w:rsid w:val="004D1406"/>
    <w:rsid w:val="004E4653"/>
    <w:rsid w:val="005133CE"/>
    <w:rsid w:val="00522FC1"/>
    <w:rsid w:val="00527676"/>
    <w:rsid w:val="00553464"/>
    <w:rsid w:val="005617C1"/>
    <w:rsid w:val="00574A86"/>
    <w:rsid w:val="005836C2"/>
    <w:rsid w:val="00595FCF"/>
    <w:rsid w:val="005A3BF8"/>
    <w:rsid w:val="005C1390"/>
    <w:rsid w:val="005D0046"/>
    <w:rsid w:val="005E661A"/>
    <w:rsid w:val="005F1341"/>
    <w:rsid w:val="005F66E4"/>
    <w:rsid w:val="005F75C3"/>
    <w:rsid w:val="00605DE4"/>
    <w:rsid w:val="006150C4"/>
    <w:rsid w:val="00624C76"/>
    <w:rsid w:val="006254B4"/>
    <w:rsid w:val="00660C80"/>
    <w:rsid w:val="00666296"/>
    <w:rsid w:val="0068373A"/>
    <w:rsid w:val="0068479C"/>
    <w:rsid w:val="00695BC3"/>
    <w:rsid w:val="00697ABC"/>
    <w:rsid w:val="006A7582"/>
    <w:rsid w:val="006B3344"/>
    <w:rsid w:val="006C291D"/>
    <w:rsid w:val="006C4033"/>
    <w:rsid w:val="006D3D2C"/>
    <w:rsid w:val="006E067A"/>
    <w:rsid w:val="00725441"/>
    <w:rsid w:val="00762738"/>
    <w:rsid w:val="00763452"/>
    <w:rsid w:val="007964EA"/>
    <w:rsid w:val="007A1957"/>
    <w:rsid w:val="007A7BB4"/>
    <w:rsid w:val="007B443A"/>
    <w:rsid w:val="00822EBB"/>
    <w:rsid w:val="008231B9"/>
    <w:rsid w:val="008328D0"/>
    <w:rsid w:val="00833BA9"/>
    <w:rsid w:val="00835E00"/>
    <w:rsid w:val="008454AD"/>
    <w:rsid w:val="0085332E"/>
    <w:rsid w:val="0085716C"/>
    <w:rsid w:val="008605D3"/>
    <w:rsid w:val="008C1B6C"/>
    <w:rsid w:val="008C75E2"/>
    <w:rsid w:val="00902B16"/>
    <w:rsid w:val="0090675F"/>
    <w:rsid w:val="00911993"/>
    <w:rsid w:val="00940766"/>
    <w:rsid w:val="0095094D"/>
    <w:rsid w:val="0096148F"/>
    <w:rsid w:val="009947B1"/>
    <w:rsid w:val="009C2DFA"/>
    <w:rsid w:val="009D052C"/>
    <w:rsid w:val="009F09A4"/>
    <w:rsid w:val="009F29E6"/>
    <w:rsid w:val="00A064D9"/>
    <w:rsid w:val="00A15262"/>
    <w:rsid w:val="00A2047B"/>
    <w:rsid w:val="00A239EE"/>
    <w:rsid w:val="00A24896"/>
    <w:rsid w:val="00A40B68"/>
    <w:rsid w:val="00A45715"/>
    <w:rsid w:val="00A6088B"/>
    <w:rsid w:val="00A63825"/>
    <w:rsid w:val="00A63DB2"/>
    <w:rsid w:val="00A714A6"/>
    <w:rsid w:val="00A82A71"/>
    <w:rsid w:val="00A86292"/>
    <w:rsid w:val="00A9495D"/>
    <w:rsid w:val="00A95EC8"/>
    <w:rsid w:val="00A9750A"/>
    <w:rsid w:val="00AA3D01"/>
    <w:rsid w:val="00AC10E1"/>
    <w:rsid w:val="00AC558C"/>
    <w:rsid w:val="00AE0F90"/>
    <w:rsid w:val="00AF32FC"/>
    <w:rsid w:val="00AF6D09"/>
    <w:rsid w:val="00B2044F"/>
    <w:rsid w:val="00B20C0E"/>
    <w:rsid w:val="00B249DA"/>
    <w:rsid w:val="00B64CE2"/>
    <w:rsid w:val="00B6653F"/>
    <w:rsid w:val="00B67EBF"/>
    <w:rsid w:val="00BA502B"/>
    <w:rsid w:val="00BC166C"/>
    <w:rsid w:val="00BC2D9B"/>
    <w:rsid w:val="00BC600F"/>
    <w:rsid w:val="00BE52E5"/>
    <w:rsid w:val="00C243A8"/>
    <w:rsid w:val="00C46D7F"/>
    <w:rsid w:val="00C50895"/>
    <w:rsid w:val="00C56FE0"/>
    <w:rsid w:val="00C674FD"/>
    <w:rsid w:val="00C7565A"/>
    <w:rsid w:val="00C90BE8"/>
    <w:rsid w:val="00C92E96"/>
    <w:rsid w:val="00C96417"/>
    <w:rsid w:val="00CB5124"/>
    <w:rsid w:val="00CD73F2"/>
    <w:rsid w:val="00CF3DF3"/>
    <w:rsid w:val="00CF689D"/>
    <w:rsid w:val="00D31BA4"/>
    <w:rsid w:val="00D35AC9"/>
    <w:rsid w:val="00D36B67"/>
    <w:rsid w:val="00D40C5A"/>
    <w:rsid w:val="00D562EC"/>
    <w:rsid w:val="00D656DF"/>
    <w:rsid w:val="00D7445B"/>
    <w:rsid w:val="00D74D5E"/>
    <w:rsid w:val="00D83BEF"/>
    <w:rsid w:val="00D903EE"/>
    <w:rsid w:val="00DA7994"/>
    <w:rsid w:val="00DC6460"/>
    <w:rsid w:val="00DD3B0E"/>
    <w:rsid w:val="00E11111"/>
    <w:rsid w:val="00E213A5"/>
    <w:rsid w:val="00E2717A"/>
    <w:rsid w:val="00E275E6"/>
    <w:rsid w:val="00E33B79"/>
    <w:rsid w:val="00E976BB"/>
    <w:rsid w:val="00EB6D37"/>
    <w:rsid w:val="00EF0ACC"/>
    <w:rsid w:val="00EF4BB9"/>
    <w:rsid w:val="00F10E3C"/>
    <w:rsid w:val="00F26E26"/>
    <w:rsid w:val="00F337E1"/>
    <w:rsid w:val="00F616D6"/>
    <w:rsid w:val="00F61AAA"/>
    <w:rsid w:val="00F82008"/>
    <w:rsid w:val="00F95B1F"/>
    <w:rsid w:val="00FA0029"/>
    <w:rsid w:val="00FA691A"/>
    <w:rsid w:val="00FB0838"/>
    <w:rsid w:val="00FD16F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3BA9"/>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9C2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D0046"/>
    <w:pPr>
      <w:suppressAutoHyphens/>
      <w:autoSpaceDN w:val="0"/>
      <w:spacing w:after="160" w:line="259" w:lineRule="auto"/>
      <w:textAlignment w:val="baseline"/>
    </w:pPr>
    <w:rPr>
      <w:rFonts w:eastAsia="SimSun" w:cs="Calibri"/>
      <w:kern w:val="3"/>
      <w:sz w:val="22"/>
      <w:szCs w:val="22"/>
      <w:lang w:eastAsia="en-US"/>
    </w:rPr>
  </w:style>
  <w:style w:type="numbering" w:customStyle="1" w:styleId="WWNum1">
    <w:name w:val="WWNum1"/>
    <w:basedOn w:val="Bezlisty"/>
    <w:rsid w:val="005D0046"/>
    <w:pPr>
      <w:numPr>
        <w:numId w:val="4"/>
      </w:numPr>
    </w:pPr>
  </w:style>
  <w:style w:type="numbering" w:customStyle="1" w:styleId="WWNum2">
    <w:name w:val="WWNum2"/>
    <w:basedOn w:val="Bezlisty"/>
    <w:rsid w:val="005D0046"/>
    <w:pPr>
      <w:numPr>
        <w:numId w:val="5"/>
      </w:numPr>
    </w:pPr>
  </w:style>
  <w:style w:type="paragraph" w:customStyle="1" w:styleId="Textbody">
    <w:name w:val="Text body"/>
    <w:basedOn w:val="Standard"/>
    <w:rsid w:val="005D0046"/>
    <w:pPr>
      <w:spacing w:after="120"/>
    </w:pPr>
  </w:style>
  <w:style w:type="numbering" w:customStyle="1" w:styleId="WWNum3">
    <w:name w:val="WWNum3"/>
    <w:basedOn w:val="Bezlisty"/>
    <w:rsid w:val="005D0046"/>
    <w:pPr>
      <w:numPr>
        <w:numId w:val="6"/>
      </w:numPr>
    </w:pPr>
  </w:style>
  <w:style w:type="paragraph" w:styleId="Nagwek">
    <w:name w:val="header"/>
    <w:basedOn w:val="Normalny"/>
    <w:link w:val="NagwekZnak"/>
    <w:uiPriority w:val="99"/>
    <w:unhideWhenUsed/>
    <w:rsid w:val="00367514"/>
    <w:pPr>
      <w:tabs>
        <w:tab w:val="center" w:pos="4536"/>
        <w:tab w:val="right" w:pos="9072"/>
      </w:tabs>
    </w:pPr>
  </w:style>
  <w:style w:type="character" w:customStyle="1" w:styleId="NagwekZnak">
    <w:name w:val="Nagłówek Znak"/>
    <w:link w:val="Nagwek"/>
    <w:uiPriority w:val="99"/>
    <w:rsid w:val="00367514"/>
    <w:rPr>
      <w:sz w:val="22"/>
      <w:szCs w:val="22"/>
      <w:lang w:eastAsia="en-US"/>
    </w:rPr>
  </w:style>
  <w:style w:type="paragraph" w:styleId="Stopka">
    <w:name w:val="footer"/>
    <w:basedOn w:val="Normalny"/>
    <w:link w:val="StopkaZnak"/>
    <w:uiPriority w:val="99"/>
    <w:unhideWhenUsed/>
    <w:rsid w:val="00367514"/>
    <w:pPr>
      <w:tabs>
        <w:tab w:val="center" w:pos="4536"/>
        <w:tab w:val="right" w:pos="9072"/>
      </w:tabs>
    </w:pPr>
  </w:style>
  <w:style w:type="character" w:customStyle="1" w:styleId="StopkaZnak">
    <w:name w:val="Stopka Znak"/>
    <w:link w:val="Stopka"/>
    <w:uiPriority w:val="99"/>
    <w:rsid w:val="00367514"/>
    <w:rPr>
      <w:sz w:val="22"/>
      <w:szCs w:val="22"/>
      <w:lang w:eastAsia="en-US"/>
    </w:rPr>
  </w:style>
  <w:style w:type="paragraph" w:styleId="Tekstdymka">
    <w:name w:val="Balloon Text"/>
    <w:basedOn w:val="Normalny"/>
    <w:link w:val="TekstdymkaZnak"/>
    <w:uiPriority w:val="99"/>
    <w:semiHidden/>
    <w:unhideWhenUsed/>
    <w:rsid w:val="009F29E6"/>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9F29E6"/>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Tabela-Siatka">
    <w:name w:val="WWNum2"/>
    <w:pPr>
      <w:numPr>
        <w:numId w:val="5"/>
      </w:numPr>
    </w:pPr>
  </w:style>
  <w:style w:type="numbering" w:customStyle="1" w:styleId="Standard">
    <w:name w:val="WWNum1"/>
  </w:style>
  <w:style w:type="numbering" w:customStyle="1" w:styleId="WWNum1">
    <w:name w:val="WWNum3"/>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3442">
      <w:bodyDiv w:val="1"/>
      <w:marLeft w:val="0"/>
      <w:marRight w:val="0"/>
      <w:marTop w:val="0"/>
      <w:marBottom w:val="0"/>
      <w:divBdr>
        <w:top w:val="none" w:sz="0" w:space="0" w:color="auto"/>
        <w:left w:val="none" w:sz="0" w:space="0" w:color="auto"/>
        <w:bottom w:val="none" w:sz="0" w:space="0" w:color="auto"/>
        <w:right w:val="none" w:sz="0" w:space="0" w:color="auto"/>
      </w:divBdr>
    </w:div>
    <w:div w:id="94912567">
      <w:bodyDiv w:val="1"/>
      <w:marLeft w:val="0"/>
      <w:marRight w:val="0"/>
      <w:marTop w:val="0"/>
      <w:marBottom w:val="0"/>
      <w:divBdr>
        <w:top w:val="none" w:sz="0" w:space="0" w:color="auto"/>
        <w:left w:val="none" w:sz="0" w:space="0" w:color="auto"/>
        <w:bottom w:val="none" w:sz="0" w:space="0" w:color="auto"/>
        <w:right w:val="none" w:sz="0" w:space="0" w:color="auto"/>
      </w:divBdr>
    </w:div>
    <w:div w:id="108353253">
      <w:bodyDiv w:val="1"/>
      <w:marLeft w:val="0"/>
      <w:marRight w:val="0"/>
      <w:marTop w:val="0"/>
      <w:marBottom w:val="0"/>
      <w:divBdr>
        <w:top w:val="none" w:sz="0" w:space="0" w:color="auto"/>
        <w:left w:val="none" w:sz="0" w:space="0" w:color="auto"/>
        <w:bottom w:val="none" w:sz="0" w:space="0" w:color="auto"/>
        <w:right w:val="none" w:sz="0" w:space="0" w:color="auto"/>
      </w:divBdr>
    </w:div>
    <w:div w:id="320618255">
      <w:bodyDiv w:val="1"/>
      <w:marLeft w:val="0"/>
      <w:marRight w:val="0"/>
      <w:marTop w:val="0"/>
      <w:marBottom w:val="0"/>
      <w:divBdr>
        <w:top w:val="none" w:sz="0" w:space="0" w:color="auto"/>
        <w:left w:val="none" w:sz="0" w:space="0" w:color="auto"/>
        <w:bottom w:val="none" w:sz="0" w:space="0" w:color="auto"/>
        <w:right w:val="none" w:sz="0" w:space="0" w:color="auto"/>
      </w:divBdr>
    </w:div>
    <w:div w:id="884030102">
      <w:bodyDiv w:val="1"/>
      <w:marLeft w:val="0"/>
      <w:marRight w:val="0"/>
      <w:marTop w:val="0"/>
      <w:marBottom w:val="0"/>
      <w:divBdr>
        <w:top w:val="none" w:sz="0" w:space="0" w:color="auto"/>
        <w:left w:val="none" w:sz="0" w:space="0" w:color="auto"/>
        <w:bottom w:val="none" w:sz="0" w:space="0" w:color="auto"/>
        <w:right w:val="none" w:sz="0" w:space="0" w:color="auto"/>
      </w:divBdr>
    </w:div>
    <w:div w:id="898902573">
      <w:bodyDiv w:val="1"/>
      <w:marLeft w:val="0"/>
      <w:marRight w:val="0"/>
      <w:marTop w:val="0"/>
      <w:marBottom w:val="0"/>
      <w:divBdr>
        <w:top w:val="none" w:sz="0" w:space="0" w:color="auto"/>
        <w:left w:val="none" w:sz="0" w:space="0" w:color="auto"/>
        <w:bottom w:val="none" w:sz="0" w:space="0" w:color="auto"/>
        <w:right w:val="none" w:sz="0" w:space="0" w:color="auto"/>
      </w:divBdr>
      <w:divsChild>
        <w:div w:id="2041196659">
          <w:marLeft w:val="0"/>
          <w:marRight w:val="0"/>
          <w:marTop w:val="0"/>
          <w:marBottom w:val="0"/>
          <w:divBdr>
            <w:top w:val="none" w:sz="0" w:space="0" w:color="auto"/>
            <w:left w:val="none" w:sz="0" w:space="0" w:color="auto"/>
            <w:bottom w:val="none" w:sz="0" w:space="0" w:color="auto"/>
            <w:right w:val="none" w:sz="0" w:space="0" w:color="auto"/>
          </w:divBdr>
        </w:div>
      </w:divsChild>
    </w:div>
    <w:div w:id="1016888022">
      <w:bodyDiv w:val="1"/>
      <w:marLeft w:val="0"/>
      <w:marRight w:val="0"/>
      <w:marTop w:val="0"/>
      <w:marBottom w:val="0"/>
      <w:divBdr>
        <w:top w:val="none" w:sz="0" w:space="0" w:color="auto"/>
        <w:left w:val="none" w:sz="0" w:space="0" w:color="auto"/>
        <w:bottom w:val="none" w:sz="0" w:space="0" w:color="auto"/>
        <w:right w:val="none" w:sz="0" w:space="0" w:color="auto"/>
      </w:divBdr>
    </w:div>
    <w:div w:id="1029649905">
      <w:bodyDiv w:val="1"/>
      <w:marLeft w:val="0"/>
      <w:marRight w:val="0"/>
      <w:marTop w:val="0"/>
      <w:marBottom w:val="0"/>
      <w:divBdr>
        <w:top w:val="none" w:sz="0" w:space="0" w:color="auto"/>
        <w:left w:val="none" w:sz="0" w:space="0" w:color="auto"/>
        <w:bottom w:val="none" w:sz="0" w:space="0" w:color="auto"/>
        <w:right w:val="none" w:sz="0" w:space="0" w:color="auto"/>
      </w:divBdr>
    </w:div>
    <w:div w:id="1127964821">
      <w:bodyDiv w:val="1"/>
      <w:marLeft w:val="0"/>
      <w:marRight w:val="0"/>
      <w:marTop w:val="0"/>
      <w:marBottom w:val="0"/>
      <w:divBdr>
        <w:top w:val="none" w:sz="0" w:space="0" w:color="auto"/>
        <w:left w:val="none" w:sz="0" w:space="0" w:color="auto"/>
        <w:bottom w:val="none" w:sz="0" w:space="0" w:color="auto"/>
        <w:right w:val="none" w:sz="0" w:space="0" w:color="auto"/>
      </w:divBdr>
    </w:div>
    <w:div w:id="1400010091">
      <w:bodyDiv w:val="1"/>
      <w:marLeft w:val="0"/>
      <w:marRight w:val="0"/>
      <w:marTop w:val="0"/>
      <w:marBottom w:val="0"/>
      <w:divBdr>
        <w:top w:val="none" w:sz="0" w:space="0" w:color="auto"/>
        <w:left w:val="none" w:sz="0" w:space="0" w:color="auto"/>
        <w:bottom w:val="none" w:sz="0" w:space="0" w:color="auto"/>
        <w:right w:val="none" w:sz="0" w:space="0" w:color="auto"/>
      </w:divBdr>
    </w:div>
    <w:div w:id="1413237118">
      <w:bodyDiv w:val="1"/>
      <w:marLeft w:val="0"/>
      <w:marRight w:val="0"/>
      <w:marTop w:val="0"/>
      <w:marBottom w:val="0"/>
      <w:divBdr>
        <w:top w:val="none" w:sz="0" w:space="0" w:color="auto"/>
        <w:left w:val="none" w:sz="0" w:space="0" w:color="auto"/>
        <w:bottom w:val="none" w:sz="0" w:space="0" w:color="auto"/>
        <w:right w:val="none" w:sz="0" w:space="0" w:color="auto"/>
      </w:divBdr>
      <w:divsChild>
        <w:div w:id="174537534">
          <w:marLeft w:val="0"/>
          <w:marRight w:val="0"/>
          <w:marTop w:val="0"/>
          <w:marBottom w:val="0"/>
          <w:divBdr>
            <w:top w:val="none" w:sz="0" w:space="0" w:color="auto"/>
            <w:left w:val="none" w:sz="0" w:space="0" w:color="auto"/>
            <w:bottom w:val="none" w:sz="0" w:space="0" w:color="auto"/>
            <w:right w:val="none" w:sz="0" w:space="0" w:color="auto"/>
          </w:divBdr>
        </w:div>
      </w:divsChild>
    </w:div>
    <w:div w:id="1521774481">
      <w:bodyDiv w:val="1"/>
      <w:marLeft w:val="0"/>
      <w:marRight w:val="0"/>
      <w:marTop w:val="0"/>
      <w:marBottom w:val="0"/>
      <w:divBdr>
        <w:top w:val="none" w:sz="0" w:space="0" w:color="auto"/>
        <w:left w:val="none" w:sz="0" w:space="0" w:color="auto"/>
        <w:bottom w:val="none" w:sz="0" w:space="0" w:color="auto"/>
        <w:right w:val="none" w:sz="0" w:space="0" w:color="auto"/>
      </w:divBdr>
    </w:div>
    <w:div w:id="1527327582">
      <w:bodyDiv w:val="1"/>
      <w:marLeft w:val="0"/>
      <w:marRight w:val="0"/>
      <w:marTop w:val="0"/>
      <w:marBottom w:val="0"/>
      <w:divBdr>
        <w:top w:val="none" w:sz="0" w:space="0" w:color="auto"/>
        <w:left w:val="none" w:sz="0" w:space="0" w:color="auto"/>
        <w:bottom w:val="none" w:sz="0" w:space="0" w:color="auto"/>
        <w:right w:val="none" w:sz="0" w:space="0" w:color="auto"/>
      </w:divBdr>
    </w:div>
    <w:div w:id="1535197161">
      <w:bodyDiv w:val="1"/>
      <w:marLeft w:val="0"/>
      <w:marRight w:val="0"/>
      <w:marTop w:val="0"/>
      <w:marBottom w:val="0"/>
      <w:divBdr>
        <w:top w:val="none" w:sz="0" w:space="0" w:color="auto"/>
        <w:left w:val="none" w:sz="0" w:space="0" w:color="auto"/>
        <w:bottom w:val="none" w:sz="0" w:space="0" w:color="auto"/>
        <w:right w:val="none" w:sz="0" w:space="0" w:color="auto"/>
      </w:divBdr>
    </w:div>
    <w:div w:id="1756628919">
      <w:bodyDiv w:val="1"/>
      <w:marLeft w:val="0"/>
      <w:marRight w:val="0"/>
      <w:marTop w:val="0"/>
      <w:marBottom w:val="0"/>
      <w:divBdr>
        <w:top w:val="none" w:sz="0" w:space="0" w:color="auto"/>
        <w:left w:val="none" w:sz="0" w:space="0" w:color="auto"/>
        <w:bottom w:val="none" w:sz="0" w:space="0" w:color="auto"/>
        <w:right w:val="none" w:sz="0" w:space="0" w:color="auto"/>
      </w:divBdr>
    </w:div>
    <w:div w:id="1919511833">
      <w:bodyDiv w:val="1"/>
      <w:marLeft w:val="0"/>
      <w:marRight w:val="0"/>
      <w:marTop w:val="0"/>
      <w:marBottom w:val="0"/>
      <w:divBdr>
        <w:top w:val="none" w:sz="0" w:space="0" w:color="auto"/>
        <w:left w:val="none" w:sz="0" w:space="0" w:color="auto"/>
        <w:bottom w:val="none" w:sz="0" w:space="0" w:color="auto"/>
        <w:right w:val="none" w:sz="0" w:space="0" w:color="auto"/>
      </w:divBdr>
    </w:div>
    <w:div w:id="2060784909">
      <w:bodyDiv w:val="1"/>
      <w:marLeft w:val="0"/>
      <w:marRight w:val="0"/>
      <w:marTop w:val="0"/>
      <w:marBottom w:val="0"/>
      <w:divBdr>
        <w:top w:val="none" w:sz="0" w:space="0" w:color="auto"/>
        <w:left w:val="none" w:sz="0" w:space="0" w:color="auto"/>
        <w:bottom w:val="none" w:sz="0" w:space="0" w:color="auto"/>
        <w:right w:val="none" w:sz="0" w:space="0" w:color="auto"/>
      </w:divBdr>
    </w:div>
    <w:div w:id="213702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zbieta.czolnik\Desktop\Projekt%20Akademia\Formatki\formatka-%20pion%20-%20cz1.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formatka- pion - cz1</Template>
  <TotalTime>1</TotalTime>
  <Pages>8</Pages>
  <Words>2302</Words>
  <Characters>13814</Characters>
  <Application>Microsoft Office Word</Application>
  <DocSecurity>0</DocSecurity>
  <Lines>115</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elzbieta.czolnik</dc:creator>
  <cp:lastModifiedBy>elzbieta.czolnik</cp:lastModifiedBy>
  <cp:revision>3</cp:revision>
  <cp:lastPrinted>2017-10-17T13:25:00Z</cp:lastPrinted>
  <dcterms:created xsi:type="dcterms:W3CDTF">2018-02-05T12:05:00Z</dcterms:created>
  <dcterms:modified xsi:type="dcterms:W3CDTF">2018-02-05T12:07:00Z</dcterms:modified>
</cp:coreProperties>
</file>