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2E1" w:rsidRDefault="001352E1" w:rsidP="00397567"/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614DA">
        <w:rPr>
          <w:rFonts w:ascii="Times New Roman" w:eastAsia="Times New Roman" w:hAnsi="Times New Roman"/>
          <w:sz w:val="24"/>
          <w:szCs w:val="24"/>
          <w:lang w:eastAsia="pl-PL"/>
        </w:rPr>
        <w:t xml:space="preserve">Ogłoszenie nr 500055778-N-2017 z dnia 08-11-2017 r. </w:t>
      </w:r>
    </w:p>
    <w:p w:rsidR="008614DA" w:rsidRPr="008614DA" w:rsidRDefault="008614DA" w:rsidP="008614D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614DA">
        <w:rPr>
          <w:rFonts w:ascii="Times New Roman" w:eastAsia="Times New Roman" w:hAnsi="Times New Roman"/>
          <w:sz w:val="24"/>
          <w:szCs w:val="24"/>
          <w:lang w:eastAsia="pl-PL"/>
        </w:rPr>
        <w:t>Ośrodek Doskonalenia Nauczycieli w Kaliszu: Przeprowadzenie zajęć edukacyjnych dla uczniów w ramach projektu: „Akademia rozwoju w szkołach podstawowych i liceach Miasta Kalisza” w ramach Wielkopolskiego Regionalnego Programu Operacyjnego na lata 2014-2020 współfinansowanego ze środków Europejskiego Funduszu Społecznego</w:t>
      </w:r>
      <w:r w:rsidRPr="008614DA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8614DA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OGŁOSZENIE O UDZIELENIU ZAMÓWIENIA - Usługi </w:t>
      </w:r>
    </w:p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614D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Zamieszczanie ogłoszenia:</w:t>
      </w:r>
      <w:r w:rsidRPr="008614DA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614DA">
        <w:rPr>
          <w:rFonts w:ascii="Times New Roman" w:eastAsia="Times New Roman" w:hAnsi="Times New Roman"/>
          <w:sz w:val="24"/>
          <w:szCs w:val="24"/>
          <w:lang w:eastAsia="pl-PL"/>
        </w:rPr>
        <w:t xml:space="preserve">obowiązkowe </w:t>
      </w:r>
    </w:p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614D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Ogłoszenie dotyczy:</w:t>
      </w:r>
      <w:r w:rsidRPr="008614DA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614DA">
        <w:rPr>
          <w:rFonts w:ascii="Times New Roman" w:eastAsia="Times New Roman" w:hAnsi="Times New Roman"/>
          <w:sz w:val="24"/>
          <w:szCs w:val="24"/>
          <w:lang w:eastAsia="pl-PL"/>
        </w:rPr>
        <w:t xml:space="preserve">zamówienia publicznego </w:t>
      </w:r>
    </w:p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614D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Zamówienie dotyczy projektu lub programu współfinansowanego ze środków Unii Europejskiej </w:t>
      </w:r>
    </w:p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614DA">
        <w:rPr>
          <w:rFonts w:ascii="Times New Roman" w:eastAsia="Times New Roman" w:hAnsi="Times New Roman"/>
          <w:sz w:val="24"/>
          <w:szCs w:val="24"/>
          <w:lang w:eastAsia="pl-PL"/>
        </w:rPr>
        <w:t xml:space="preserve">tak </w:t>
      </w:r>
      <w:r w:rsidRPr="008614DA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Nazwa projektu lub programu </w:t>
      </w:r>
      <w:r w:rsidRPr="008614DA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Akademia rozwoju w szkołach podstawowych i liceach Miasta Kalisza - projekt współfinansowany ze środków Unii Europejskiej w ramach Europejskiego Funduszu Społecznego realizowany w ramach Wielkopolskiego Regionalnego Programu Operacyjnego 2014-2020, Osi priorytetowej 8. Edukacja, Działanie 8.1 Ograniczenie i zapobieganie przedwczesnemu kończeniu nauki szkolnej oraz wyrównania dostępu do edukacji przedszkolnej i szkolnej, Poddziałania 8.1.2. Kształcenie ogólne </w:t>
      </w:r>
    </w:p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614D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Zamówienie było przedmiotem ogłoszenia w Biuletynie Zamówień Publicznych:</w:t>
      </w:r>
      <w:r w:rsidRPr="008614DA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614DA">
        <w:rPr>
          <w:rFonts w:ascii="Times New Roman" w:eastAsia="Times New Roman" w:hAnsi="Times New Roman"/>
          <w:sz w:val="24"/>
          <w:szCs w:val="24"/>
          <w:lang w:eastAsia="pl-PL"/>
        </w:rPr>
        <w:t xml:space="preserve">tak </w:t>
      </w:r>
      <w:r w:rsidRPr="008614DA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Numer ogłoszenia: 592186-N-2017 </w:t>
      </w:r>
    </w:p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614D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Ogłoszenie o zmianie ogłoszenia zostało zamieszczone w Biuletynie Zamówień Publicznych:</w:t>
      </w:r>
      <w:r w:rsidRPr="008614DA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614DA">
        <w:rPr>
          <w:rFonts w:ascii="Times New Roman" w:eastAsia="Times New Roman" w:hAnsi="Times New Roman"/>
          <w:sz w:val="24"/>
          <w:szCs w:val="24"/>
          <w:lang w:eastAsia="pl-PL"/>
        </w:rPr>
        <w:t xml:space="preserve">nie </w:t>
      </w:r>
    </w:p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614DA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SEKCJA I: ZAMAWIAJĄCY</w:t>
      </w:r>
      <w:r w:rsidRPr="008614DA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614D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I. 1) NAZWA I ADRES: </w:t>
      </w:r>
    </w:p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614DA">
        <w:rPr>
          <w:rFonts w:ascii="Times New Roman" w:eastAsia="Times New Roman" w:hAnsi="Times New Roman"/>
          <w:sz w:val="24"/>
          <w:szCs w:val="24"/>
          <w:lang w:eastAsia="pl-PL"/>
        </w:rPr>
        <w:t xml:space="preserve">Ośrodek Doskonalenia Nauczycieli w Kaliszu, Krajowy numer identyfikacyjny 140801600000, ul. ul. Wrocławska  182, 62800   Kalisz, woj. wielkopolskie, państwo Polska, tel. 627 676 301, e-mail odn-kalisz@kl.onet.pl, faks 627 665 965. </w:t>
      </w:r>
      <w:r w:rsidRPr="008614DA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Adres strony internetowej (url): www.odn.kalisz.pl </w:t>
      </w:r>
    </w:p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614D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I.2) RODZAJ ZAMAWIAJĄCEGO:</w:t>
      </w:r>
      <w:r w:rsidRPr="008614DA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614DA">
        <w:rPr>
          <w:rFonts w:ascii="Times New Roman" w:eastAsia="Times New Roman" w:hAnsi="Times New Roman"/>
          <w:sz w:val="24"/>
          <w:szCs w:val="24"/>
          <w:lang w:eastAsia="pl-PL"/>
        </w:rPr>
        <w:t>Jednostki organizacyjne administracji samorządowej</w:t>
      </w:r>
    </w:p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614DA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SEKCJA II: PRZEDMIOT ZAMÓWIENIA </w:t>
      </w:r>
    </w:p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614D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II.1) Nazwa nadana zamówieniu przez zamawiającego: </w:t>
      </w:r>
    </w:p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614DA">
        <w:rPr>
          <w:rFonts w:ascii="Times New Roman" w:eastAsia="Times New Roman" w:hAnsi="Times New Roman"/>
          <w:sz w:val="24"/>
          <w:szCs w:val="24"/>
          <w:lang w:eastAsia="pl-PL"/>
        </w:rPr>
        <w:t xml:space="preserve">Przeprowadzenie zajęć edukacyjnych dla uczniów w ramach projektu: „Akademia rozwoju w szkołach podstawowych i liceach Miasta Kalisza” w ramach Wielkopolskiego Regionalnego Programu Operacyjnego na lata 2014-2020 współfinansowanego ze środków Europejskiego Funduszu Społecznego </w:t>
      </w:r>
    </w:p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614D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Numer referencyjny</w:t>
      </w:r>
      <w:r w:rsidRPr="008614DA"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>(jeżeli dotyczy):</w:t>
      </w:r>
      <w:r w:rsidRPr="008614DA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614DA">
        <w:rPr>
          <w:rFonts w:ascii="Times New Roman" w:eastAsia="Times New Roman" w:hAnsi="Times New Roman"/>
          <w:sz w:val="24"/>
          <w:szCs w:val="24"/>
          <w:lang w:eastAsia="pl-PL"/>
        </w:rPr>
        <w:t xml:space="preserve">ODN.DAG.333.2.2017 </w:t>
      </w:r>
    </w:p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614D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II.2) Rodzaj zamówienia:</w:t>
      </w:r>
      <w:r w:rsidRPr="008614DA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614DA">
        <w:rPr>
          <w:rFonts w:ascii="Times New Roman" w:eastAsia="Times New Roman" w:hAnsi="Times New Roman"/>
          <w:sz w:val="24"/>
          <w:szCs w:val="24"/>
          <w:lang w:eastAsia="pl-PL"/>
        </w:rPr>
        <w:t xml:space="preserve">Usługi </w:t>
      </w:r>
    </w:p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614D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II.3) Krótki opis przedmiotu zamówienia </w:t>
      </w:r>
      <w:r w:rsidRPr="008614DA"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>(wielkość, zakres, rodzaj i ilość dostaw, usług lub robót budowlanych lub określenie zapotrzebowania i wymagań )</w:t>
      </w:r>
      <w:r w:rsidRPr="008614DA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614D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a w przypadku partnerstwa innowacyjnego - określenie zapotrzebowania na innowacyjny produkt, usługę lub roboty budowlane:</w:t>
      </w:r>
      <w:r w:rsidRPr="008614DA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614DA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 xml:space="preserve">1. Przedmiotem zamówienia jest: Przeprowadzenie zajęć dla uczennic i uczniów w szkołach podstawowych i liceach Miasta Kalisza w ramach projektu: Część 1: Zadanie 1. Realizacja zajęć rozwijających dla uczennic i uczniów szkół podstawowych z Miasta Kalisza - język angielski. Część 2: Zadanie 1. Realizacja zajęć rozwijających dla uczennic i uczniów szkół podstawowych z Miasta Kalisza - matematyka. Część 3: Zadanie 1. Realizacja zajęć rozwijających dla uczennic i uczniów szkół podstawowych z Miasta Kalisza - przyroda. Część 4: Zadanie 2. Realizacja zajęć rozwijających dla uczennic i uczniów liceów z Miasta Kalisza - język angielski. Część 5: Zadanie 2. Realizacja zajęć rozwijających dla uczennic i uczniów liceów z Miasta Kalisza - język niemiecki. Część 6: Zadanie 2. Realizacja zajęć rozwijających dla uczennic i uczniów liceów z Miasta Kalisza matematyka. Część 7: Zadanie 2. Realizacja zajęć rozwijających dla uczennic i uczniów liceów z Miasta Kalisza - biologia. Część 8: Zadanie 2. Realizacja zajęć rozwijających dla uczennic i uczniów liceów z Miasta Kalisza - chemia. Część 9: Zadanie 2. Realizacja zajęć rozwijających dla uczennic i uczniów liceów z Miasta Kalisza - fizyka. Część 10: Zadanie 2. Realizacja zajęć rozwijających dla uczennic i uczniów liceów z Miasta Kalisza - geografia. Część 11: Zadanie 3. Realizacja zajęć wyrównujących dla uczennic i uczniów szkół podstawowych z Miasta Kalisza - język angielski. Część 12: Zadanie 3. Realizacja zajęć wyrównujących dla uczennic i uczniów szkół podstawowych z Miasta Kalisza - matematyka. Część 13: Zadanie 3. Realizacja zajęć wyrównujących dla uczennic i uczniów szkół podstawowych z Miasta Kalisza - przyroda. Część 14: Zadanie 4. Realizacja zajęć wyrównujących dla uczennic i uczniów liceów z Miasta Kalisza - język angielski. Część 15: Zadanie 4. Realizacja zajęć wyrównujących dla uczennic i uczniów liceów z Miasta Kalisza - język niemiecki. Część 16: Zadanie 4. Realizacja zajęć wyrównujących dla uczennic i uczniów liceów z Miasta Kalisza - matematyka. Część 17: Zadanie 4. Realizacja zajęć wyrównujących dla uczennic i uczniów liceów z Miasta Kalisza - biologia. Część 18: Zadanie 4. Realizacja zajęć wyrównujących dla uczennic i uczniów liceów z Miasta Kalisza - chemia. Część 19: Zadanie 4. Realizacja zajęć wyrównujących dla uczennic i uczniów liceów z Miasta Kalisza - fizyka. Część 20: Zadanie 4. Realizacja zajęć wyrównujących dla uczennic i uczniów liceów z Miasta Kalisza - geografia </w:t>
      </w:r>
    </w:p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614D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II.4) Informacja o częściach zamówienia:</w:t>
      </w:r>
      <w:r w:rsidRPr="008614DA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614DA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8614D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Zamówienie było podzielone na części:</w:t>
      </w:r>
      <w:r w:rsidRPr="008614DA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614DA">
        <w:rPr>
          <w:rFonts w:ascii="Times New Roman" w:eastAsia="Times New Roman" w:hAnsi="Times New Roman"/>
          <w:sz w:val="24"/>
          <w:szCs w:val="24"/>
          <w:lang w:eastAsia="pl-PL"/>
        </w:rPr>
        <w:t xml:space="preserve">tak </w:t>
      </w:r>
    </w:p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614D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II.5) Główny Kod CPV:</w:t>
      </w:r>
      <w:r w:rsidRPr="008614DA">
        <w:rPr>
          <w:rFonts w:ascii="Times New Roman" w:eastAsia="Times New Roman" w:hAnsi="Times New Roman"/>
          <w:sz w:val="24"/>
          <w:szCs w:val="24"/>
          <w:lang w:eastAsia="pl-PL"/>
        </w:rPr>
        <w:t xml:space="preserve"> 80000000-4</w:t>
      </w:r>
    </w:p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614DA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SEKCJA III: PROCEDURA </w:t>
      </w:r>
    </w:p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614D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III.1) TRYB UDZIELENIA ZAMÓWIENIA </w:t>
      </w:r>
    </w:p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614DA">
        <w:rPr>
          <w:rFonts w:ascii="Times New Roman" w:eastAsia="Times New Roman" w:hAnsi="Times New Roman"/>
          <w:sz w:val="24"/>
          <w:szCs w:val="24"/>
          <w:lang w:eastAsia="pl-PL"/>
        </w:rPr>
        <w:t>Przetarg nieograniczony</w:t>
      </w:r>
    </w:p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614D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III.2) Ogłoszenie dotyczy zakończenia dynamicznego systemu zakupów </w:t>
      </w:r>
    </w:p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614DA">
        <w:rPr>
          <w:rFonts w:ascii="Times New Roman" w:eastAsia="Times New Roman" w:hAnsi="Times New Roman"/>
          <w:sz w:val="24"/>
          <w:szCs w:val="24"/>
          <w:lang w:eastAsia="pl-PL"/>
        </w:rPr>
        <w:t>nie</w:t>
      </w:r>
    </w:p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614D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III.3) Informacje dodatkowe: </w:t>
      </w:r>
    </w:p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614DA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SEKCJA IV: UDZIELENIE ZAMÓWIENIA 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02"/>
        <w:gridCol w:w="45"/>
      </w:tblGrid>
      <w:tr w:rsidR="008614DA" w:rsidRPr="008614DA" w:rsidTr="008614DA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CZĘŚĆ NR: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1   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NAZWA: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Zadanie 1. Realizacja zajęć rozwijających dla uczennic i uczniów szkół podstawowych z Miasta Kalisza - język angielski </w:t>
            </w:r>
          </w:p>
        </w:tc>
      </w:tr>
      <w:tr w:rsidR="008614DA" w:rsidRPr="008614DA" w:rsidTr="008614DA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8614DA" w:rsidRPr="008614DA" w:rsidTr="008614D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IV.1) DATA UDZIELENIA ZAMÓWIENIA: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17/10/2017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IV.2) Całkowita wartość zamówienia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Wartość bez VAT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32400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Waluta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PL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IV.3) INFORMACJE O OFERTACH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Liczba otrzymanych ofert:  2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 tym: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małych i średnich przedsiębiorstw:  2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wykonawców z innych państw członkowskich Unii Europejskiej:  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lastRenderedPageBreak/>
              <w:t xml:space="preserve">liczba otrzymanych ofert od wykonawców z państw niebędących członkami Unii Europejskiej:  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ofert otrzymanych drogą elektroniczną:  0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IV.4) LICZBA ODRZUCONYCH OFERT: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0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IV.5) NAZWA I ADRES WYKONAWCY, KTÓREMU UDZIELONO ZAMÓWIENIA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Zamówienie zostało udzielone wykonawcom wspólnie ubiegającym się o udzielenie: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Nazwa wykonawcy: Centrum Edukacji MEDIATA Iwona Kamińska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Email wykonawcy: iwonakaminska25@wp.pl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Adres pocztowy: ul. Sadowa 16c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Kod pocztowy: 62-800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Miejscowość: Kalisz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Kraj/woj.: wielkopolskie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Wykonawca jest małym/średnim przedsiębiorcą: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tak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pochodzi z innego państwa członkowskiego Unii Europejskiej: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pochodzi z innego państwa nie będącego członkiem Unii Europejskiej: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IV.6) INFORMACJA O CENIE WYBRANEJ OFERTY/ WARTOŚCI ZAWARTEJ UMOWY ORAZ O OFERTACH Z NAJNIŻSZĄ I NAJWYŻSZĄ CENĄ/KOSZTEM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Cena wybranej oferty/wartość umowy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32130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Oferta z najniższą ceną/kosztem 32130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Oferta z najwyższą ceną/kosztem 32400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Waluta: PL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IV.7) Informacje na temat podwykonawstwa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przewiduje powierzenie wykonania części zamówienia podwykonawcy/podwykonawcom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Wartość lub procentowa część zamówienia, jaka zostanie powierzona podwykonawcy lub podwykonawcom: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IV.8) Informacje dodatkowe: </w:t>
            </w:r>
          </w:p>
        </w:tc>
      </w:tr>
    </w:tbl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02"/>
        <w:gridCol w:w="45"/>
      </w:tblGrid>
      <w:tr w:rsidR="008614DA" w:rsidRPr="008614DA" w:rsidTr="008614DA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CZĘŚĆ NR: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2   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NAZWA: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Zadanie 1. Realizacja zajęć rozwijających dla uczennic i uczniów szkół podstawowych z Miasta Kalisza - matematyka </w:t>
            </w:r>
          </w:p>
        </w:tc>
      </w:tr>
      <w:tr w:rsidR="008614DA" w:rsidRPr="008614DA" w:rsidTr="008614DA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8614DA" w:rsidRPr="008614DA" w:rsidTr="008614D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IV.1) DATA UDZIELENIA ZAMÓWIENIA: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17/10/2017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IV.2) Całkowita wartość zamówienia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Wartość bez VAT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37200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Waluta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PL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IV.3) INFORMACJE O OFERTACH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Liczba otrzymanych ofert:  2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 tym: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małych i średnich przedsiębiorstw:  2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wykonawców z innych państw członkowskich Unii Europejskiej:  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wykonawców z państw niebędących członkami Unii Europejskiej:  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ofert otrzymanych drogą elektroniczną:  0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IV.4) LICZBA ODRZUCONYCH OFERT: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0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IV.5) NAZWA I ADRES WYKONAWCY, KTÓREMU UDZIELONO ZAMÓWIENIA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lastRenderedPageBreak/>
              <w:t xml:space="preserve">Zamówienie zostało udzielone wykonawcom wspólnie ubiegającym się o udzielenie: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IV.6) INFORMACJA O CENIE WYBRANEJ OFERTY/ WARTOŚCI ZAWARTEJ UMOWY ORAZ O OFERTACH Z NAJNIŻSZĄ I NAJWYŻSZĄ CENĄ/KOSZTEM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Cena wybranej oferty/wartość umowy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36890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Oferta z najniższą ceną/kosztem 36890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Oferta z najwyższą ceną/kosztem 37200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Waluta: PL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IV.7) Informacje na temat podwykonawstwa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przewiduje powierzenie wykonania części zamówienia podwykonawcy/podwykonawcom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Wartość lub procentowa część zamówienia, jaka zostanie powierzona podwykonawcy lub podwykonawcom: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IV.8) Informacje dodatkowe: </w:t>
            </w:r>
          </w:p>
        </w:tc>
      </w:tr>
    </w:tbl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02"/>
        <w:gridCol w:w="45"/>
      </w:tblGrid>
      <w:tr w:rsidR="008614DA" w:rsidRPr="008614DA" w:rsidTr="008614DA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CZĘŚĆ NR: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3   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NAZWA: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Zadanie 1. Realizacja zajęć rozwijających dla uczennic i uczniów szkół podstawowych z Miasta Kalisza - przyroda </w:t>
            </w:r>
          </w:p>
        </w:tc>
      </w:tr>
      <w:tr w:rsidR="008614DA" w:rsidRPr="008614DA" w:rsidTr="008614DA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8614DA" w:rsidRPr="008614DA" w:rsidTr="008614D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IV.1) DATA UDZIELENIA ZAMÓWIENIA: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17/10/2017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IV.2) Całkowita wartość zamówienia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Wartość bez VAT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33600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Waluta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PL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IV.3) INFORMACJE O OFERTACH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Liczba otrzymanych ofert:  2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 tym: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małych i średnich przedsiębiorstw:  2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wykonawców z innych państw członkowskich Unii Europejskiej:  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wykonawców z państw niebędących członkami Unii Europejskiej:  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ofert otrzymanych drogą elektroniczną:  0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IV.4) LICZBA ODRZUCONYCH OFERT: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0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IV.5) NAZWA I ADRES WYKONAWCY, KTÓREMU UDZIELONO ZAMÓWIENIA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Zamówienie zostało udzielone wykonawcom wspólnie ubiegającym się o udzielenie: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Nazwa wykonawcy: Centrum Edukacji MEDIATA Iwona Kamińska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Email wykonawcy: iwonakaminska25@wp.pl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Adres pocztowy: ul. Sadowa 16c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Kod pocztowy: 62-800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Miejscowość: Kalisz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Kraj/woj.: wielkopolskie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Wykonawca jest małym/średnim przedsiębiorcą: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tak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pochodzi z innego państwa członkowskiego Unii Europejskiej: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pochodzi z innego państwa nie będącego członkiem Unii Europejskiej: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IV.6) INFORMACJA O CENIE WYBRANEJ OFERTY/ WARTOŚCI ZAWARTEJ UMOWY ORAZ O OFERTACH Z NAJNIŻSZĄ I NAJWYŻSZĄ CENĄ/KOSZTEM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lastRenderedPageBreak/>
              <w:t xml:space="preserve">Cena wybranej oferty/wartość umowy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33320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Oferta z najniższą ceną/kosztem 33320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Oferta z najwyższą ceną/kosztem 33600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Waluta: PL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IV.7) Informacje na temat podwykonawstwa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przewiduje powierzenie wykonania części zamówienia podwykonawcy/podwykonawcom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Wartość lub procentowa część zamówienia, jaka zostanie powierzona podwykonawcy lub podwykonawcom: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IV.8) Informacje dodatkowe: </w:t>
            </w:r>
          </w:p>
        </w:tc>
      </w:tr>
    </w:tbl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02"/>
        <w:gridCol w:w="45"/>
      </w:tblGrid>
      <w:tr w:rsidR="008614DA" w:rsidRPr="008614DA" w:rsidTr="008614DA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CZĘŚĆ NR: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4   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NAZWA: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Zadanie 2. Realizacja zajęć rozwijających dla uczennic i uczniów liceów z Miasta Kalisza - język angielski </w:t>
            </w:r>
          </w:p>
        </w:tc>
      </w:tr>
      <w:tr w:rsidR="008614DA" w:rsidRPr="008614DA" w:rsidTr="008614DA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8614DA" w:rsidRPr="008614DA" w:rsidTr="008614D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IV.1) DATA UDZIELENIA ZAMÓWIENIA: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27/10/2017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IV.2) Całkowita wartość zamówienia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Wartość bez VAT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10800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Waluta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PL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IV.3) INFORMACJE O OFERTACH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Liczba otrzymanych ofert:  2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 tym: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małych i średnich przedsiębiorstw:  2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wykonawców z innych państw członkowskich Unii Europejskiej:  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wykonawców z państw niebędących członkami Unii Europejskiej:  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ofert otrzymanych drogą elektroniczną:  0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IV.4) LICZBA ODRZUCONYCH OFERT: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0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IV.5) NAZWA I ADRES WYKONAWCY, KTÓREMU UDZIELONO ZAMÓWIENIA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Zamówienie zostało udzielone wykonawcom wspólnie ubiegającym się o udzielenie: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Nazwa wykonawcy: Zakład Doskonalenia Zawodowego w Poznaniu-Centrum Doskonalenia w Kaliszu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Email wykonawcy: zdz@zdz.kalisz.pl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Adres pocztowy: ul. Jeleniogórska 4/6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Kod pocztowy: 60-179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Miejscowość: Poznań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Kraj/woj.: wielkopolskie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Wykonawca jest małym/średnim przedsiębiorcą: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tak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pochodzi z innego państwa członkowskiego Unii Europejskiej: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pochodzi z innego państwa nie będącego członkiem Unii Europejskiej: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IV.6) INFORMACJA O CENIE WYBRANEJ OFERTY/ WARTOŚCI ZAWARTEJ UMOWY ORAZ O OFERTACH Z NAJNIŻSZĄ I NAJWYŻSZĄ CENĄ/KOSZTEM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Cena wybranej oferty/wartość umowy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10800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Oferta z najniższą ceną/kosztem 10710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Oferta z najwyższą ceną/kosztem 10800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Waluta: PL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lastRenderedPageBreak/>
              <w:t xml:space="preserve">IV.7) Informacje na temat podwykonawstwa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przewiduje powierzenie wykonania części zamówienia podwykonawcy/podwykonawcom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Wartość lub procentowa część zamówienia, jaka zostanie powierzona podwykonawcy lub podwykonawcom: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IV.8) Informacje dodatkowe: </w:t>
            </w:r>
          </w:p>
        </w:tc>
      </w:tr>
    </w:tbl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02"/>
        <w:gridCol w:w="45"/>
      </w:tblGrid>
      <w:tr w:rsidR="008614DA" w:rsidRPr="008614DA" w:rsidTr="008614DA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CZĘŚĆ NR: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5   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NAZWA: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Zadanie 2. Realizacja zajęć rozwijających dla uczennic i uczniów liceów z Miasta Kalisza - język niemiecki </w:t>
            </w:r>
          </w:p>
        </w:tc>
      </w:tr>
      <w:tr w:rsidR="008614DA" w:rsidRPr="008614DA" w:rsidTr="008614DA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8614DA" w:rsidRPr="008614DA" w:rsidTr="008614D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IV.1) DATA UDZIELENIA ZAMÓWIENIA: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27/10/2017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IV.2) Całkowita wartość zamówienia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Wartość bez VAT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3600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Waluta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PL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IV.3) INFORMACJE O OFERTACH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Liczba otrzymanych ofert:  2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 tym: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małych i średnich przedsiębiorstw:  2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wykonawców z innych państw członkowskich Unii Europejskiej:  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wykonawców z państw niebędących członkami Unii Europejskiej:  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ofert otrzymanych drogą elektroniczną:  0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IV.4) LICZBA ODRZUCONYCH OFERT: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0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IV.5) NAZWA I ADRES WYKONAWCY, KTÓREMU UDZIELONO ZAMÓWIENIA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Zamówienie zostało udzielone wykonawcom wspólnie ubiegającym się o udzielenie: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Nazwa wykonawcy: Zakład Doskonalenia Zawodowego w Poznaniu-Centrum Doskonalenia w Kaliszu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Email wykonawcy: zdz@zdz.kalisz.pl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Adres pocztowy: ul. Jeleniogórska 4/6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Kod pocztowy: 60-179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Miejscowość: Poznań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Kraj/woj.: wielkopolskie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Wykonawca jest małym/średnim przedsiębiorcą: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tak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pochodzi z innego państwa członkowskiego Unii Europejskiej: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pochodzi z innego państwa nie będącego członkiem Unii Europejskiej: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IV.6) INFORMACJA O CENIE WYBRANEJ OFERTY/ WARTOŚCI ZAWARTEJ UMOWY ORAZ O OFERTACH Z NAJNIŻSZĄ I NAJWYŻSZĄ CENĄ/KOSZTEM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Cena wybranej oferty/wartość umowy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3600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Oferta z najniższą ceną/kosztem 3570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Oferta z najwyższą ceną/kosztem 3600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Waluta: PL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IV.7) Informacje na temat podwykonawstwa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przewiduje powierzenie wykonania części zamówienia podwykonawcy/podwykonawcom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lastRenderedPageBreak/>
              <w:t xml:space="preserve">Wartość lub procentowa część zamówienia, jaka zostanie powierzona podwykonawcy lub podwykonawcom: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IV.8) Informacje dodatkowe: </w:t>
            </w:r>
          </w:p>
        </w:tc>
      </w:tr>
    </w:tbl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02"/>
        <w:gridCol w:w="45"/>
      </w:tblGrid>
      <w:tr w:rsidR="008614DA" w:rsidRPr="008614DA" w:rsidTr="008614DA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CZĘŚĆ NR: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6   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NAZWA: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Zadanie 2. Realizacja zajęć rozwijających dla uczennic i uczniów liceów z Miasta Kalisza matematyka </w:t>
            </w:r>
          </w:p>
        </w:tc>
      </w:tr>
      <w:tr w:rsidR="008614DA" w:rsidRPr="008614DA" w:rsidTr="008614DA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8614DA" w:rsidRPr="008614DA" w:rsidTr="008614D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IV.1) DATA UDZIELENIA ZAMÓWIENIA: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27/10/2017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IV.2) Całkowita wartość zamówienia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Wartość bez VAT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7200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Waluta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PL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IV.3) INFORMACJE O OFERTACH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Liczba otrzymanych ofert:  2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 tym: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małych i średnich przedsiębiorstw:  2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wykonawców z innych państw członkowskich Unii Europejskiej:  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wykonawców z państw niebędących członkami Unii Europejskiej:  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ofert otrzymanych drogą elektroniczną:  0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IV.4) LICZBA ODRZUCONYCH OFERT: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0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IV.5) NAZWA I ADRES WYKONAWCY, KTÓREMU UDZIELONO ZAMÓWIENIA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Zamówienie zostało udzielone wykonawcom wspólnie ubiegającym się o udzielenie: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Nazwa wykonawcy: Zakład Doskonalenia Zawodowego w Poznaniu-Centrum Doskonalenia w Kaliszu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Email wykonawcy: zdz@zdz.kalisz.pl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Adres pocztowy: ul. Jeleniogórska 4/6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Kod pocztowy: 60-179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Miejscowość: Poznań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Kraj/woj.: wielkopolskie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Wykonawca jest małym/średnim przedsiębiorcą: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tak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pochodzi z innego państwa członkowskiego Unii Europejskiej: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pochodzi z innego państwa nie będącego członkiem Unii Europejskiej: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IV.6) INFORMACJA O CENIE WYBRANEJ OFERTY/ WARTOŚCI ZAWARTEJ UMOWY ORAZ O OFERTACH Z NAJNIŻSZĄ I NAJWYŻSZĄ CENĄ/KOSZTEM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Cena wybranej oferty/wartość umowy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7200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Oferta z najniższą ceną/kosztem 7140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Oferta z najwyższą ceną/kosztem 7200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Waluta: PL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IV.7) Informacje na temat podwykonawstwa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przewiduje powierzenie wykonania części zamówienia podwykonawcy/podwykonawcom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Wartość lub procentowa część zamówienia, jaka zostanie powierzona podwykonawcy lub podwykonawcom: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IV.8) Informacje dodatkowe: </w:t>
            </w:r>
          </w:p>
        </w:tc>
      </w:tr>
    </w:tbl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02"/>
        <w:gridCol w:w="45"/>
      </w:tblGrid>
      <w:tr w:rsidR="008614DA" w:rsidRPr="008614DA" w:rsidTr="008614DA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lastRenderedPageBreak/>
              <w:t xml:space="preserve">CZĘŚĆ NR: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7   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NAZWA: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Zadanie 2. Realizacja zajęć rozwijających dla uczennic i uczniów liceów z Miasta Kalisza - biologia </w:t>
            </w:r>
          </w:p>
        </w:tc>
      </w:tr>
      <w:tr w:rsidR="008614DA" w:rsidRPr="008614DA" w:rsidTr="008614DA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8614DA" w:rsidRPr="008614DA" w:rsidTr="008614D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IV.1) DATA UDZIELENIA ZAMÓWIENIA: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27/10/2017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IV.2) Całkowita wartość zamówienia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Wartość bez VAT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7200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Waluta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PL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IV.3) INFORMACJE O OFERTACH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Liczba otrzymanych ofert:  2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 tym: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małych i średnich przedsiębiorstw:  2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wykonawców z innych państw członkowskich Unii Europejskiej:  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wykonawców z państw niebędących członkami Unii Europejskiej:  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ofert otrzymanych drogą elektroniczną:  0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IV.4) LICZBA ODRZUCONYCH OFERT: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0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IV.5) NAZWA I ADRES WYKONAWCY, KTÓREMU UDZIELONO ZAMÓWIENIA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Zamówienie zostało udzielone wykonawcom wspólnie ubiegającym się o udzielenie: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Nazwa wykonawcy: Zakład Doskonalenia Zawodowego w Poznaniu-Centrum Doskonalenia w Kaliszu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Email wykonawcy: zdz@zdz.kalisz.pl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Adres pocztowy: ul. Jeleniogórska 4/6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Kod pocztowy: 60-179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Miejscowość: Poznań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Kraj/woj.: wielkopolskie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Wykonawca jest małym/średnim przedsiębiorcą: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tak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pochodzi z innego państwa członkowskiego Unii Europejskiej: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pochodzi z innego państwa nie będącego członkiem Unii Europejskiej: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IV.6) INFORMACJA O CENIE WYBRANEJ OFERTY/ WARTOŚCI ZAWARTEJ UMOWY ORAZ O OFERTACH Z NAJNIŻSZĄ I NAJWYŻSZĄ CENĄ/KOSZTEM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Cena wybranej oferty/wartość umowy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7200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Oferta z najniższą ceną/kosztem 7140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Oferta z najwyższą ceną/kosztem 7200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Waluta: PL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IV.7) Informacje na temat podwykonawstwa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przewiduje powierzenie wykonania części zamówienia podwykonawcy/podwykonawcom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Wartość lub procentowa część zamówienia, jaka zostanie powierzona podwykonawcy lub podwykonawcom: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IV.8) Informacje dodatkowe: </w:t>
            </w:r>
          </w:p>
        </w:tc>
      </w:tr>
    </w:tbl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02"/>
        <w:gridCol w:w="45"/>
      </w:tblGrid>
      <w:tr w:rsidR="008614DA" w:rsidRPr="008614DA" w:rsidTr="008614DA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CZĘŚĆ NR: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8   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NAZWA: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Zadanie 2. Realizacja zajęć rozwijających dla uczennic i uczniów liceów z Miasta Kalisza - chemia </w:t>
            </w:r>
          </w:p>
        </w:tc>
      </w:tr>
      <w:tr w:rsidR="008614DA" w:rsidRPr="008614DA" w:rsidTr="008614DA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8614DA" w:rsidRPr="008614DA" w:rsidTr="008614D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lastRenderedPageBreak/>
              <w:t xml:space="preserve">IV.1) DATA UDZIELENIA ZAMÓWIENIA: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27/10/2017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IV.2) Całkowita wartość zamówienia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Wartość bez VAT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3600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Waluta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PL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IV.3) INFORMACJE O OFERTACH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Liczba otrzymanych ofert:  2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 tym: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małych i średnich przedsiębiorstw:  2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wykonawców z innych państw członkowskich Unii Europejskiej:  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wykonawców z państw niebędących członkami Unii Europejskiej:  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ofert otrzymanych drogą elektroniczną:  0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IV.4) LICZBA ODRZUCONYCH OFERT: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0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IV.5) NAZWA I ADRES WYKONAWCY, KTÓREMU UDZIELONO ZAMÓWIENIA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Zamówienie zostało udzielone wykonawcom wspólnie ubiegającym się o udzielenie: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Nazwa wykonawcy: Zakład Doskonalenia Zawodowego w Poznaniu-Centrum Doskonalenia w Kaliszu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Email wykonawcy: zdz@zdz.kalisz.pl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Adres pocztowy: ul. Jeleniogórska 4/6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Kod pocztowy: 60-179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Miejscowość: Poznań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Kraj/woj.: wielkopolskie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Wykonawca jest małym/średnim przedsiębiorcą: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tak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pochodzi z innego państwa członkowskiego Unii Europejskiej: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pochodzi z innego państwa nie będącego członkiem Unii Europejskiej: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IV.6) INFORMACJA O CENIE WYBRANEJ OFERTY/ WARTOŚCI ZAWARTEJ UMOWY ORAZ O OFERTACH Z NAJNIŻSZĄ I NAJWYŻSZĄ CENĄ/KOSZTEM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Cena wybranej oferty/wartość umowy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3600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Oferta z najniższą ceną/kosztem 3570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Oferta z najwyższą ceną/kosztem 3600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Waluta: PL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IV.7) Informacje na temat podwykonawstwa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przewiduje powierzenie wykonania części zamówienia podwykonawcy/podwykonawcom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Wartość lub procentowa część zamówienia, jaka zostanie powierzona podwykonawcy lub podwykonawcom: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IV.8) Informacje dodatkowe: </w:t>
            </w:r>
          </w:p>
        </w:tc>
      </w:tr>
    </w:tbl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02"/>
        <w:gridCol w:w="45"/>
      </w:tblGrid>
      <w:tr w:rsidR="008614DA" w:rsidRPr="008614DA" w:rsidTr="008614DA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CZĘŚĆ NR: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9   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NAZWA: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Zadanie 2. Realizacja zajęć rozwijających dla uczennic i uczniów liceów z Miasta Kalisza - fizyka </w:t>
            </w:r>
          </w:p>
        </w:tc>
      </w:tr>
      <w:tr w:rsidR="008614DA" w:rsidRPr="008614DA" w:rsidTr="008614DA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8614DA" w:rsidRPr="008614DA" w:rsidTr="008614D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IV.1) DATA UDZIELENIA ZAMÓWIENIA: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27/10/2017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IV.2) Całkowita wartość zamówienia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Wartość bez VAT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3600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Waluta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PL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lastRenderedPageBreak/>
              <w:t xml:space="preserve">IV.3) INFORMACJE O OFERTACH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Liczba otrzymanych ofert:  2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 tym: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małych i średnich przedsiębiorstw:  2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wykonawców z innych państw członkowskich Unii Europejskiej:  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wykonawców z państw niebędących członkami Unii Europejskiej:  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ofert otrzymanych drogą elektroniczną:  0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IV.4) LICZBA ODRZUCONYCH OFERT: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0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IV.5) NAZWA I ADRES WYKONAWCY, KTÓREMU UDZIELONO ZAMÓWIENIA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Zamówienie zostało udzielone wykonawcom wspólnie ubiegającym się o udzielenie: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Nazwa wykonawcy: Zakład Doskonalenia Zawodowego w Poznaniu-Centrum Doskonalenia w Kaliszu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Email wykonawcy: zdz@zdz.kalisz.pl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Adres pocztowy: ul. Jeleniogórska 4/6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Kod pocztowy: 60-179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Miejscowość: Poznań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Kraj/woj.: wielkopolskie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Wykonawca jest małym/średnim przedsiębiorcą: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tak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pochodzi z innego państwa członkowskiego Unii Europejskiej: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pochodzi z innego państwa nie będącego członkiem Unii Europejskiej: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IV.6) INFORMACJA O CENIE WYBRANEJ OFERTY/ WARTOŚCI ZAWARTEJ UMOWY ORAZ O OFERTACH Z NAJNIŻSZĄ I NAJWYŻSZĄ CENĄ/KOSZTEM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Cena wybranej oferty/wartość umowy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3600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Oferta z najniższą ceną/kosztem 3570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Oferta z najwyższą ceną/kosztem 3600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Waluta: PL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IV.7) Informacje na temat podwykonawstwa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przewiduje powierzenie wykonania części zamówienia podwykonawcy/podwykonawcom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Wartość lub procentowa część zamówienia, jaka zostanie powierzona podwykonawcy lub podwykonawcom: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IV.8) Informacje dodatkowe: </w:t>
            </w:r>
          </w:p>
        </w:tc>
      </w:tr>
    </w:tbl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02"/>
        <w:gridCol w:w="45"/>
      </w:tblGrid>
      <w:tr w:rsidR="008614DA" w:rsidRPr="008614DA" w:rsidTr="008614DA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CZĘŚĆ NR: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10   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NAZWA: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Zadanie 2. Realizacja zajęć rozwijających dla uczennic i uczniów liceów z Miasta Kalisza - geografia </w:t>
            </w:r>
          </w:p>
        </w:tc>
      </w:tr>
      <w:tr w:rsidR="008614DA" w:rsidRPr="008614DA" w:rsidTr="008614DA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8614DA" w:rsidRPr="008614DA" w:rsidTr="008614D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IV.1) DATA UDZIELENIA ZAMÓWIENIA: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27/10/2017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IV.2) Całkowita wartość zamówienia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Wartość bez VAT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3600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Waluta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PL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IV.3) INFORMACJE O OFERTACH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Liczba otrzymanych ofert:  2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 tym: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małych i średnich przedsiębiorstw:  2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lastRenderedPageBreak/>
              <w:t xml:space="preserve">liczba otrzymanych ofert od wykonawców z innych państw członkowskich Unii Europejskiej:  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wykonawców z państw niebędących członkami Unii Europejskiej:  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ofert otrzymanych drogą elektroniczną:  0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IV.4) LICZBA ODRZUCONYCH OFERT: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0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IV.5) NAZWA I ADRES WYKONAWCY, KTÓREMU UDZIELONO ZAMÓWIENIA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Zamówienie zostało udzielone wykonawcom wspólnie ubiegającym się o udzielenie: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Nazwa wykonawcy: Zakład Doskonalenia Zawodowego w Poznaniu-Centrum Doskonalenia w Kaliszu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Email wykonawcy: zdz@zdz.kalisz.pl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Adres pocztowy: ul. Jeleniogórska 4/6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Kod pocztowy: 60-179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Miejscowość: Poznań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Kraj/woj.: wielkopolskie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Wykonawca jest małym/średnim przedsiębiorcą: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tak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pochodzi z innego państwa członkowskiego Unii Europejskiej: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pochodzi z innego państwa nie będącego członkiem Unii Europejskiej: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IV.6) INFORMACJA O CENIE WYBRANEJ OFERTY/ WARTOŚCI ZAWARTEJ UMOWY ORAZ O OFERTACH Z NAJNIŻSZĄ I NAJWYŻSZĄ CENĄ/KOSZTEM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Cena wybranej oferty/wartość umowy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3600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Oferta z najniższą ceną/kosztem 3570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Oferta z najwyższą ceną/kosztem 3600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Waluta: PL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IV.7) Informacje na temat podwykonawstwa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przewiduje powierzenie wykonania części zamówienia podwykonawcy/podwykonawcom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Wartość lub procentowa część zamówienia, jaka zostanie powierzona podwykonawcy lub podwykonawcom: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IV.8) Informacje dodatkowe: </w:t>
            </w:r>
          </w:p>
        </w:tc>
      </w:tr>
    </w:tbl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02"/>
        <w:gridCol w:w="45"/>
      </w:tblGrid>
      <w:tr w:rsidR="008614DA" w:rsidRPr="008614DA" w:rsidTr="008614DA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CZĘŚĆ NR: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11   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NAZWA: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Realizacja zajęć wyrównujących dla uczennic i uczniów szkół podstawowych z Miasta Kalisza - język angielski </w:t>
            </w:r>
          </w:p>
        </w:tc>
      </w:tr>
      <w:tr w:rsidR="008614DA" w:rsidRPr="008614DA" w:rsidTr="008614DA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8614DA" w:rsidRPr="008614DA" w:rsidTr="008614D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IV.1) DATA UDZIELENIA ZAMÓWIENIA: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17/10/2017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IV.2) Całkowita wartość zamówienia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Wartość bez VAT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31200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Waluta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PL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IV.3) INFORMACJE O OFERTACH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Liczba otrzymanych ofert:  2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 tym: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małych i średnich przedsiębiorstw:  2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wykonawców z innych państw członkowskich Unii Europejskiej:  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wykonawców z państw niebędących członkami Unii Europejskiej:  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ofert otrzymanych drogą elektroniczną:  0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IV.4) LICZBA ODRZUCONYCH OFERT: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0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lastRenderedPageBreak/>
              <w:t>IV.5) NAZWA I ADRES WYKONAWCY, KTÓREMU UDZIELONO ZAMÓWIENIA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Zamówienie zostało udzielone wykonawcom wspólnie ubiegającym się o udzielenie: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Nazwa wykonawcy: Centrum Edukacji MEDIATA Iwona Kamińska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Email wykonawcy: iwonakaminska25@wp.pl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Adres pocztowy: ul. Sadowa 16c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Kod pocztowy: 62-800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Miejscowość: Kalisz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Kraj/woj.: wielkopolskie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Wykonawca jest małym/średnim przedsiębiorcą: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tak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pochodzi z innego państwa członkowskiego Unii Europejskiej: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pochodzi z innego państwa nie będącego członkiem Unii Europejskiej: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IV.6) INFORMACJA O CENIE WYBRANEJ OFERTY/ WARTOŚCI ZAWARTEJ UMOWY ORAZ O OFERTACH Z NAJNIŻSZĄ I NAJWYŻSZĄ CENĄ/KOSZTEM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Cena wybranej oferty/wartość umowy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30940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Oferta z najniższą ceną/kosztem 30940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Oferta z najwyższą ceną/kosztem 31200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Waluta: PL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IV.7) Informacje na temat podwykonawstwa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przewiduje powierzenie wykonania części zamówienia podwykonawcy/podwykonawcom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Wartość lub procentowa część zamówienia, jaka zostanie powierzona podwykonawcy lub podwykonawcom: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IV.8) Informacje dodatkowe: </w:t>
            </w:r>
          </w:p>
        </w:tc>
      </w:tr>
    </w:tbl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02"/>
        <w:gridCol w:w="45"/>
      </w:tblGrid>
      <w:tr w:rsidR="008614DA" w:rsidRPr="008614DA" w:rsidTr="008614DA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CZĘŚĆ NR: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12   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NAZWA: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Zadanie 3. Realizacja zajęć wyrównujących dla uczennic i uczniów szkół podstawowych z Miasta Kalisza - matematyka </w:t>
            </w:r>
          </w:p>
        </w:tc>
      </w:tr>
      <w:tr w:rsidR="008614DA" w:rsidRPr="008614DA" w:rsidTr="008614DA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8614DA" w:rsidRPr="008614DA" w:rsidTr="008614D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IV.1) DATA UDZIELENIA ZAMÓWIENIA: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17/10/2017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IV.2) Całkowita wartość zamówienia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Wartość bez VAT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37200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Waluta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PL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IV.3) INFORMACJE O OFERTACH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Liczba otrzymanych ofert:  2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 tym: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małych i średnich przedsiębiorstw:  2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wykonawców z innych państw członkowskich Unii Europejskiej:  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wykonawców z państw niebędących członkami Unii Europejskiej:  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ofert otrzymanych drogą elektroniczną:  0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IV.4) LICZBA ODRZUCONYCH OFERT: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0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IV.5) NAZWA I ADRES WYKONAWCY, KTÓREMU UDZIELONO ZAMÓWIENIA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Zamówienie zostało udzielone wykonawcom wspólnie ubiegającym się o udzielenie: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lastRenderedPageBreak/>
              <w:t xml:space="preserve">Nazwa wykonawcy: Centrum Edukacji MEDIATA Iwona Kamińska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Email wykonawcy: iwonakaminska25@wp.pl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Adres pocztowy: ul. Sadowa 16c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Kod pocztowy: 62-800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Miejscowość: Kalisz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Kraj/woj.: wielkopolskie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Wykonawca jest małym/średnim przedsiębiorcą: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tak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pochodzi z innego państwa członkowskiego Unii Europejskiej: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pochodzi z innego państwa nie będącego członkiem Unii Europejskiej: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IV.6) INFORMACJA O CENIE WYBRANEJ OFERTY/ WARTOŚCI ZAWARTEJ UMOWY ORAZ O OFERTACH Z NAJNIŻSZĄ I NAJWYŻSZĄ CENĄ/KOSZTEM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Cena wybranej oferty/wartość umowy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36890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Oferta z najniższą ceną/kosztem 36890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Oferta z najwyższą ceną/kosztem 37200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Waluta: PL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IV.7) Informacje na temat podwykonawstwa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przewiduje powierzenie wykonania części zamówienia podwykonawcy/podwykonawcom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Wartość lub procentowa część zamówienia, jaka zostanie powierzona podwykonawcy lub podwykonawcom: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IV.8) Informacje dodatkowe: </w:t>
            </w:r>
          </w:p>
        </w:tc>
      </w:tr>
    </w:tbl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02"/>
        <w:gridCol w:w="45"/>
      </w:tblGrid>
      <w:tr w:rsidR="008614DA" w:rsidRPr="008614DA" w:rsidTr="008614DA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CZĘŚĆ NR: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13   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NAZWA: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Zadanie 3. Realizacja zajęć wyrównujących dla uczennic i uczniów szkół podstawowych z Miasta Kalisza - przyroda </w:t>
            </w:r>
          </w:p>
        </w:tc>
      </w:tr>
      <w:tr w:rsidR="008614DA" w:rsidRPr="008614DA" w:rsidTr="008614DA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8614DA" w:rsidRPr="008614DA" w:rsidTr="008614D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IV.1) DATA UDZIELENIA ZAMÓWIENIA: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17/10/2017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IV.2) Całkowita wartość zamówienia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Wartość bez VAT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24000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Waluta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PL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IV.3) INFORMACJE O OFERTACH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Liczba otrzymanych ofert:  2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 tym: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małych i średnich przedsiębiorstw:  2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wykonawców z innych państw członkowskich Unii Europejskiej:  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wykonawców z państw niebędących członkami Unii Europejskiej:  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ofert otrzymanych drogą elektroniczną:  0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IV.4) LICZBA ODRZUCONYCH OFERT: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0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IV.5) NAZWA I ADRES WYKONAWCY, KTÓREMU UDZIELONO ZAMÓWIENIA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Zamówienie zostało udzielone wykonawcom wspólnie ubiegającym się o udzielenie: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Nazwa wykonawcy: Centrum Edukacji MEDIATA Iwona Kamińska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Email wykonawcy: iwonakaminska25@wp.pl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Adres pocztowy: ul. Sadowa 16c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Kod pocztowy: 62-800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lastRenderedPageBreak/>
              <w:t xml:space="preserve">Miejscowość: Kalisz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Kraj/woj.: wielkopolskie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Wykonawca jest małym/średnim przedsiębiorcą: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tak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pochodzi z innego państwa członkowskiego Unii Europejskiej: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pochodzi z innego państwa nie będącego członkiem Unii Europejskiej: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IV.6) INFORMACJA O CENIE WYBRANEJ OFERTY/ WARTOŚCI ZAWARTEJ UMOWY ORAZ O OFERTACH Z NAJNIŻSZĄ I NAJWYŻSZĄ CENĄ/KOSZTEM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Cena wybranej oferty/wartość umowy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23800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Oferta z najniższą ceną/kosztem 23800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Oferta z najwyższą ceną/kosztem 24000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Waluta: PL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IV.7) Informacje na temat podwykonawstwa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przewiduje powierzenie wykonania części zamówienia podwykonawcy/podwykonawcom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Wartość lub procentowa część zamówienia, jaka zostanie powierzona podwykonawcy lub podwykonawcom: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IV.8) Informacje dodatkowe: </w:t>
            </w:r>
          </w:p>
        </w:tc>
      </w:tr>
    </w:tbl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02"/>
        <w:gridCol w:w="45"/>
      </w:tblGrid>
      <w:tr w:rsidR="008614DA" w:rsidRPr="008614DA" w:rsidTr="008614DA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CZĘŚĆ NR: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14   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NAZWA: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Zadanie 4. Realizacja zajęć wyrównujących dla uczennic i uczniów liceów z Miasta Kalisza - język angielski </w:t>
            </w:r>
          </w:p>
        </w:tc>
      </w:tr>
      <w:tr w:rsidR="008614DA" w:rsidRPr="008614DA" w:rsidTr="008614DA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8614DA" w:rsidRPr="008614DA" w:rsidTr="008614D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IV.1) DATA UDZIELENIA ZAMÓWIENIA: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27/10/2017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IV.2) Całkowita wartość zamówienia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Wartość bez VAT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10800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Waluta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PL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IV.3) INFORMACJE O OFERTACH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Liczba otrzymanych ofert:  2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 tym: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małych i średnich przedsiębiorstw:  2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wykonawców z innych państw członkowskich Unii Europejskiej:  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wykonawców z państw niebędących członkami Unii Europejskiej:  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ofert otrzymanych drogą elektroniczną:  0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IV.4) LICZBA ODRZUCONYCH OFERT: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0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IV.5) NAZWA I ADRES WYKONAWCY, KTÓREMU UDZIELONO ZAMÓWIENIA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Zamówienie zostało udzielone wykonawcom wspólnie ubiegającym się o udzielenie: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Nazwa wykonawcy: Zakład Doskonalenia Zawodowego w Poznaniu-Centrum Doskonalenia w Kaliszu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Email wykonawcy: zdz@zdz.kalisz.pl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Adres pocztowy: ul. Jeleniogórska 4/6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Kod pocztowy: 60-179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Miejscowość: Poznań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Kraj/woj.: wielkopolskie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Wykonawca jest małym/średnim przedsiębiorcą: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lastRenderedPageBreak/>
              <w:t>tak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pochodzi z innego państwa członkowskiego Unii Europejskiej: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pochodzi z innego państwa nie będącego członkiem Unii Europejskiej: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IV.6) INFORMACJA O CENIE WYBRANEJ OFERTY/ WARTOŚCI ZAWARTEJ UMOWY ORAZ O OFERTACH Z NAJNIŻSZĄ I NAJWYŻSZĄ CENĄ/KOSZTEM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Cena wybranej oferty/wartość umowy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10800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Oferta z najniższą ceną/kosztem 10710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Oferta z najwyższą ceną/kosztem 10800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Waluta: PL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IV.7) Informacje na temat podwykonawstwa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przewiduje powierzenie wykonania części zamówienia podwykonawcy/podwykonawcom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Wartość lub procentowa część zamówienia, jaka zostanie powierzona podwykonawcy lub podwykonawcom: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IV.8) Informacje dodatkowe: </w:t>
            </w:r>
          </w:p>
        </w:tc>
      </w:tr>
    </w:tbl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02"/>
        <w:gridCol w:w="45"/>
      </w:tblGrid>
      <w:tr w:rsidR="008614DA" w:rsidRPr="008614DA" w:rsidTr="008614DA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CZĘŚĆ NR: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15   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NAZWA: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Zadanie 4. Realizacja zajęć wyrównujących dla uczennic i uczniów liceów z Miasta Kalisza - język niemiecki </w:t>
            </w:r>
          </w:p>
        </w:tc>
      </w:tr>
      <w:tr w:rsidR="008614DA" w:rsidRPr="008614DA" w:rsidTr="008614DA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8614DA" w:rsidRPr="008614DA" w:rsidTr="008614D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IV.1) DATA UDZIELENIA ZAMÓWIENIA: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27/10/2017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IV.2) Całkowita wartość zamówienia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Wartość bez VAT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3600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Waluta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PL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IV.3) INFORMACJE O OFERTACH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Liczba otrzymanych ofert:  2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 tym: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małych i średnich przedsiębiorstw:  2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wykonawców z innych państw członkowskich Unii Europejskiej:  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wykonawców z państw niebędących członkami Unii Europejskiej:  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ofert otrzymanych drogą elektroniczną:  0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IV.4) LICZBA ODRZUCONYCH OFERT: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0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IV.5) NAZWA I ADRES WYKONAWCY, KTÓREMU UDZIELONO ZAMÓWIENIA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Zamówienie zostało udzielone wykonawcom wspólnie ubiegającym się o udzielenie: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Nazwa wykonawcy: Zakład Doskonalenia Zawodowego w Poznaniu-Centrum Doskonalenia w Kaliszu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Email wykonawcy: zdz@zdz.kalisz.pl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Adres pocztowy: ul. Jeleniogórska 4/6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Kod pocztowy: 60-179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Miejscowość: Poznań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Kraj/woj.: wielkopolskie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Wykonawca jest małym/średnim przedsiębiorcą: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tak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pochodzi z innego państwa członkowskiego Unii Europejskiej: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pochodzi z innego państwa nie będącego członkiem Unii Europejskiej: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lastRenderedPageBreak/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IV.6) INFORMACJA O CENIE WYBRANEJ OFERTY/ WARTOŚCI ZAWARTEJ UMOWY ORAZ O OFERTACH Z NAJNIŻSZĄ I NAJWYŻSZĄ CENĄ/KOSZTEM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Cena wybranej oferty/wartość umowy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3600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Oferta z najniższą ceną/kosztem 3570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Oferta z najwyższą ceną/kosztem 3600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Waluta: PL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IV.7) Informacje na temat podwykonawstwa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przewiduje powierzenie wykonania części zamówienia podwykonawcy/podwykonawcom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Wartość lub procentowa część zamówienia, jaka zostanie powierzona podwykonawcy lub podwykonawcom: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IV.8) Informacje dodatkowe: </w:t>
            </w:r>
          </w:p>
        </w:tc>
      </w:tr>
    </w:tbl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02"/>
        <w:gridCol w:w="45"/>
      </w:tblGrid>
      <w:tr w:rsidR="008614DA" w:rsidRPr="008614DA" w:rsidTr="008614DA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CZĘŚĆ NR: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16   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NAZWA: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Zadanie 4. Realizacja zajęć wyrównujących dla uczennic i uczniów liceów z Miasta Kalisza - matematyka </w:t>
            </w:r>
          </w:p>
        </w:tc>
      </w:tr>
      <w:tr w:rsidR="008614DA" w:rsidRPr="008614DA" w:rsidTr="008614DA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8614DA" w:rsidRPr="008614DA" w:rsidTr="008614D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IV.1) DATA UDZIELENIA ZAMÓWIENIA: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27/10/2017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IV.2) Całkowita wartość zamówienia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Wartość bez VAT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15600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Waluta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PL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IV.3) INFORMACJE O OFERTACH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Liczba otrzymanych ofert:  2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 tym: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małych i średnich przedsiębiorstw:  2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wykonawców z innych państw członkowskich Unii Europejskiej:  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wykonawców z państw niebędących członkami Unii Europejskiej:  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ofert otrzymanych drogą elektroniczną:  0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IV.4) LICZBA ODRZUCONYCH OFERT: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0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IV.5) NAZWA I ADRES WYKONAWCY, KTÓREMU UDZIELONO ZAMÓWIENIA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Zamówienie zostało udzielone wykonawcom wspólnie ubiegającym się o udzielenie: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Nazwa wykonawcy: Zakład Doskonalenia Zawodowego w Poznaniu-Centrum Doskonalenia w Kaliszu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Email wykonawcy: zdz@zdz.kalisz.pl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Adres pocztowy: ul. Jeleniogórska 4/6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Kod pocztowy: 60-179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Miejscowość: Poznań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Kraj/woj.: wielkopolskie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Wykonawca jest małym/średnim przedsiębiorcą: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tak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pochodzi z innego państwa członkowskiego Unii Europejskiej: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pochodzi z innego państwa nie będącego członkiem Unii Europejskiej: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IV.6) INFORMACJA O CENIE WYBRANEJ OFERTY/ WARTOŚCI ZAWARTEJ UMOWY ORAZ O OFERTACH Z NAJNIŻSZĄ I NAJWYŻSZĄ CENĄ/KOSZTEM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Cena wybranej oferty/wartość umowy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15600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lastRenderedPageBreak/>
              <w:t xml:space="preserve">Oferta z najniższą ceną/kosztem 15470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Oferta z najwyższą ceną/kosztem 15600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Waluta: PL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IV.7) Informacje na temat podwykonawstwa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przewiduje powierzenie wykonania części zamówienia podwykonawcy/podwykonawcom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Wartość lub procentowa część zamówienia, jaka zostanie powierzona podwykonawcy lub podwykonawcom: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IV.8) Informacje dodatkowe: </w:t>
            </w:r>
          </w:p>
        </w:tc>
      </w:tr>
    </w:tbl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02"/>
        <w:gridCol w:w="45"/>
      </w:tblGrid>
      <w:tr w:rsidR="008614DA" w:rsidRPr="008614DA" w:rsidTr="008614DA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CZĘŚĆ NR: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17   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NAZWA: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Zadanie 4. Realizacja zajęć wyrównujących dla uczennic i uczniów liceów z Miasta Kalisza - biologia </w:t>
            </w:r>
          </w:p>
        </w:tc>
      </w:tr>
      <w:tr w:rsidR="008614DA" w:rsidRPr="008614DA" w:rsidTr="008614DA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8614DA" w:rsidRPr="008614DA" w:rsidTr="008614D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IV.1) DATA UDZIELENIA ZAMÓWIENIA: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27/10/2017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IV.2) Całkowita wartość zamówienia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Wartość bez VAT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3600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Waluta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PL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IV.3) INFORMACJE O OFERTACH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Liczba otrzymanych ofert:  2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 tym: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małych i średnich przedsiębiorstw:  2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wykonawców z innych państw członkowskich Unii Europejskiej:  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wykonawców z państw niebędących członkami Unii Europejskiej:  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ofert otrzymanych drogą elektroniczną:  0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IV.4) LICZBA ODRZUCONYCH OFERT: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0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IV.5) NAZWA I ADRES WYKONAWCY, KTÓREMU UDZIELONO ZAMÓWIENIA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Zamówienie zostało udzielone wykonawcom wspólnie ubiegającym się o udzielenie: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Nazwa wykonawcy: Zakład Doskonalenia Zawodowego w Poznaniu-Centrum Doskonalenia w Kaliszu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Email wykonawcy: zdz@zdz.kalisz.pl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Adres pocztowy: ul.Jeleniogórska 4/6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Kod pocztowy: 60-179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Miejscowość: Poznań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Kraj/woj.: wielkopolskie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Wykonawca jest małym/średnim przedsiębiorcą: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tak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pochodzi z innego państwa członkowskiego Unii Europejskiej: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pochodzi z innego państwa nie będącego członkiem Unii Europejskiej: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IV.6) INFORMACJA O CENIE WYBRANEJ OFERTY/ WARTOŚCI ZAWARTEJ UMOWY ORAZ O OFERTACH Z NAJNIŻSZĄ I NAJWYŻSZĄ CENĄ/KOSZTEM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Cena wybranej oferty/wartość umowy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3600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Oferta z najniższą ceną/kosztem 3570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Oferta z najwyższą ceną/kosztem 3600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Waluta: PL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IV.7) Informacje na temat podwykonawstwa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lastRenderedPageBreak/>
              <w:t xml:space="preserve">Wykonawca przewiduje powierzenie wykonania części zamówienia podwykonawcy/podwykonawcom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Wartość lub procentowa część zamówienia, jaka zostanie powierzona podwykonawcy lub podwykonawcom: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IV.8) Informacje dodatkowe: </w:t>
            </w:r>
          </w:p>
        </w:tc>
      </w:tr>
    </w:tbl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02"/>
        <w:gridCol w:w="45"/>
      </w:tblGrid>
      <w:tr w:rsidR="008614DA" w:rsidRPr="008614DA" w:rsidTr="008614DA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CZĘŚĆ NR: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18   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NAZWA: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Zadanie 4. Realizacja zajęć wyrównujących dla uczennic i uczniów liceów z Miasta Kalisza - chemia </w:t>
            </w:r>
          </w:p>
        </w:tc>
      </w:tr>
      <w:tr w:rsidR="008614DA" w:rsidRPr="008614DA" w:rsidTr="008614DA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8614DA" w:rsidRPr="008614DA" w:rsidTr="008614D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IV.1) DATA UDZIELENIA ZAMÓWIENIA: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27/10/2017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IV.2) Całkowita wartość zamówienia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Wartość bez VAT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3600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Waluta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PL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IV.3) INFORMACJE O OFERTACH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Liczba otrzymanych ofert:  2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 tym: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małych i średnich przedsiębiorstw:  2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wykonawców z innych państw członkowskich Unii Europejskiej:  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wykonawców z państw niebędących członkami Unii Europejskiej:  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ofert otrzymanych drogą elektroniczną:  0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IV.4) LICZBA ODRZUCONYCH OFERT: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0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IV.5) NAZWA I ADRES WYKONAWCY, KTÓREMU UDZIELONO ZAMÓWIENIA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Zamówienie zostało udzielone wykonawcom wspólnie ubiegającym się o udzielenie: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Nazwa wykonawcy: Zakład Doskonalenia Zawodowego w Poznaniu-Centrum Doskonalenia w Kaliszu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Email wykonawcy: zdz@zdz.kalisz.pl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Adres pocztowy: ul. Jeleniogórska 4/6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Kod pocztowy: 60-179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Miejscowość: Poznań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Kraj/woj.: wielkopolskie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Wykonawca jest małym/średnim przedsiębiorcą: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tak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pochodzi z innego państwa członkowskiego Unii Europejskiej: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pochodzi z innego państwa nie będącego członkiem Unii Europejskiej: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IV.6) INFORMACJA O CENIE WYBRANEJ OFERTY/ WARTOŚCI ZAWARTEJ UMOWY ORAZ O OFERTACH Z NAJNIŻSZĄ I NAJWYŻSZĄ CENĄ/KOSZTEM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Cena wybranej oferty/wartość umowy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3600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Oferta z najniższą ceną/kosztem 3570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Oferta z najwyższą ceną/kosztem 3600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Waluta: PL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IV.7) Informacje na temat podwykonawstwa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przewiduje powierzenie wykonania części zamówienia podwykonawcy/podwykonawcom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Wartość lub procentowa część zamówienia, jaka zostanie powierzona podwykonawcy lub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lastRenderedPageBreak/>
              <w:t xml:space="preserve">podwykonawcom: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IV.8) Informacje dodatkowe: </w:t>
            </w:r>
          </w:p>
        </w:tc>
      </w:tr>
    </w:tbl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02"/>
        <w:gridCol w:w="45"/>
      </w:tblGrid>
      <w:tr w:rsidR="008614DA" w:rsidRPr="008614DA" w:rsidTr="008614DA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CZĘŚĆ NR: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19   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NAZWA: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Zadanie 4. Realizacja zajęć wyrównujących dla uczennic i uczniów liceów z Miasta Kalisza - fizyka </w:t>
            </w:r>
          </w:p>
        </w:tc>
      </w:tr>
      <w:tr w:rsidR="008614DA" w:rsidRPr="008614DA" w:rsidTr="008614DA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8614DA" w:rsidRPr="008614DA" w:rsidTr="008614D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IV.1) DATA UDZIELENIA ZAMÓWIENIA: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27/10/2017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IV.2) Całkowita wartość zamówienia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Wartość bez VAT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3600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Waluta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PL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IV.3) INFORMACJE O OFERTACH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Liczba otrzymanych ofert:  2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 tym: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małych i średnich przedsiębiorstw:  2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wykonawców z innych państw członkowskich Unii Europejskiej:  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wykonawców z państw niebędących członkami Unii Europejskiej:  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ofert otrzymanych drogą elektroniczną:  0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IV.4) LICZBA ODRZUCONYCH OFERT: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0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IV.5) NAZWA I ADRES WYKONAWCY, KTÓREMU UDZIELONO ZAMÓWIENIA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Zamówienie zostało udzielone wykonawcom wspólnie ubiegającym się o udzielenie: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Nazwa wykonawcy: Zakład Doskonalenia Zawodowego w Poznaniu-Centrum Doskonalenia w Kaliszu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Email wykonawcy: zdz@zdz.kalisz.pl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Adres pocztowy: ul. Jeleniogórska 4/6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Kod pocztowy: 60-179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Miejscowość: Poznań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Kraj/woj.: wielkopolskie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Wykonawca jest małym/średnim przedsiębiorcą: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tak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pochodzi z innego państwa członkowskiego Unii Europejskiej: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pochodzi z innego państwa nie będącego członkiem Unii Europejskiej: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IV.6) INFORMACJA O CENIE WYBRANEJ OFERTY/ WARTOŚCI ZAWARTEJ UMOWY ORAZ O OFERTACH Z NAJNIŻSZĄ I NAJWYŻSZĄ CENĄ/KOSZTEM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Cena wybranej oferty/wartość umowy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3600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Oferta z najniższą ceną/kosztem 3570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Oferta z najwyższą ceną/kosztem 3600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Waluta: PL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IV.7) Informacje na temat podwykonawstwa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przewiduje powierzenie wykonania części zamówienia podwykonawcy/podwykonawcom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Wartość lub procentowa część zamówienia, jaka zostanie powierzona podwykonawcy lub podwykonawcom: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IV.8) Informacje dodatkowe: </w:t>
            </w:r>
          </w:p>
        </w:tc>
      </w:tr>
    </w:tbl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02"/>
        <w:gridCol w:w="45"/>
      </w:tblGrid>
      <w:tr w:rsidR="008614DA" w:rsidRPr="008614DA" w:rsidTr="008614DA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CZĘŚĆ NR: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20   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lastRenderedPageBreak/>
              <w:t xml:space="preserve">NAZWA: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Zadanie 4. Realizacja zajęć wyrównujących dla uczennic i uczniów liceów z Miasta Kalisza - geografia </w:t>
            </w:r>
          </w:p>
        </w:tc>
      </w:tr>
      <w:tr w:rsidR="008614DA" w:rsidRPr="008614DA" w:rsidTr="008614DA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8614DA" w:rsidRPr="008614DA" w:rsidTr="008614D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IV.1) DATA UDZIELENIA ZAMÓWIENIA: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17/10/2017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IV.2) Całkowita wartość zamówienia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Wartość bez VAT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7200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Waluta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PL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IV.3) INFORMACJE O OFERTACH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Liczba otrzymanych ofert:  2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 tym: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małych i średnich przedsiębiorstw:  2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wykonawców z innych państw członkowskich Unii Europejskiej:  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wykonawców z państw niebędących członkami Unii Europejskiej:  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ofert otrzymanych drogą elektroniczną:  0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IV.4) LICZBA ODRZUCONYCH OFERT: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0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IV.5) NAZWA I ADRES WYKONAWCY, KTÓREMU UDZIELONO ZAMÓWIENIA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Zamówienie zostało udzielone wykonawcom wspólnie ubiegającym się o udzielenie: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Nazwa wykonawcy: Centrum Edukacji MEDIATA Iwona Kamińska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Email wykonawcy: iwonakaminska25@wp.pl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Adres pocztowy: ul. Sadowa 16c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Kod pocztowy: 62-800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Miejscowość: Kalisz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Kraj/woj.: wielkopolskie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Wykonawca jest małym/średnim przedsiębiorcą: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tak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pochodzi z innego państwa członkowskiego Unii Europejskiej: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pochodzi z innego państwa nie będącego członkiem Unii Europejskiej: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IV.6) INFORMACJA O CENIE WYBRANEJ OFERTY/ WARTOŚCI ZAWARTEJ UMOWY ORAZ O OFERTACH Z NAJNIŻSZĄ I NAJWYŻSZĄ CENĄ/KOSZTEM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Cena wybranej oferty/wartość umowy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7140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Oferta z najniższą ceną/kosztem 7140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Oferta z najwyższą ceną/kosztem 7200 </w:t>
            </w: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Waluta: PL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IV.7) Informacje na temat podwykonawstwa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przewiduje powierzenie wykonania części zamówienia podwykonawcy/podwykonawcom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Wartość lub procentowa część zamówienia, jaka zostanie powierzona podwykonawcy lub podwykonawcom: </w:t>
            </w:r>
          </w:p>
          <w:p w:rsidR="008614DA" w:rsidRPr="008614DA" w:rsidRDefault="008614DA" w:rsidP="00861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14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IV.8) Informacje dodatkowe: </w:t>
            </w:r>
          </w:p>
        </w:tc>
      </w:tr>
    </w:tbl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614D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IV.9) UZASADNIENIE UDZIELENIA ZAMÓWIENIA W TRYBIE NEGOCJACJI BEZ OGŁOSZENIA, ZAMÓWIENIA Z WOLNEJ RĘKI ALBO ZAPYTANIA O CENĘ </w:t>
      </w:r>
    </w:p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614D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IV.9.1) Podstawa prawna</w:t>
      </w:r>
      <w:r w:rsidRPr="008614DA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614DA">
        <w:rPr>
          <w:rFonts w:ascii="Times New Roman" w:eastAsia="Times New Roman" w:hAnsi="Times New Roman"/>
          <w:sz w:val="24"/>
          <w:szCs w:val="24"/>
          <w:lang w:eastAsia="pl-PL"/>
        </w:rPr>
        <w:t xml:space="preserve">Postępowanie prowadzone jest w trybie   na podstawie art.  ustawy Pzp. </w:t>
      </w:r>
    </w:p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614D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lastRenderedPageBreak/>
        <w:t xml:space="preserve">IV.9.2) Uzasadnienie wyboru trybu </w:t>
      </w:r>
    </w:p>
    <w:p w:rsidR="008614DA" w:rsidRPr="008614DA" w:rsidRDefault="008614DA" w:rsidP="00861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614DA">
        <w:rPr>
          <w:rFonts w:ascii="Times New Roman" w:eastAsia="Times New Roman" w:hAnsi="Times New Roman"/>
          <w:sz w:val="24"/>
          <w:szCs w:val="24"/>
          <w:lang w:eastAsia="pl-PL"/>
        </w:rPr>
        <w:t xml:space="preserve">Należy podać uzasadnienie faktyczne i prawne wyboru trybu oraz wyjaśnić, dlaczego udzielenie zamówienia jest zgodne z przepisami. </w:t>
      </w:r>
    </w:p>
    <w:p w:rsidR="001352E1" w:rsidRPr="001352E1" w:rsidRDefault="001352E1" w:rsidP="001352E1">
      <w:bookmarkStart w:id="0" w:name="_GoBack"/>
      <w:bookmarkEnd w:id="0"/>
    </w:p>
    <w:p w:rsidR="001352E1" w:rsidRDefault="001352E1" w:rsidP="001352E1"/>
    <w:p w:rsidR="00BC2D9B" w:rsidRPr="001352E1" w:rsidRDefault="001352E1" w:rsidP="001352E1">
      <w:pPr>
        <w:tabs>
          <w:tab w:val="left" w:pos="5625"/>
        </w:tabs>
      </w:pPr>
      <w:r>
        <w:tab/>
      </w:r>
    </w:p>
    <w:sectPr w:rsidR="00BC2D9B" w:rsidRPr="001352E1" w:rsidSect="00605DE4">
      <w:headerReference w:type="default" r:id="rId8"/>
      <w:footerReference w:type="default" r:id="rId9"/>
      <w:pgSz w:w="11906" w:h="16838"/>
      <w:pgMar w:top="1110" w:right="1417" w:bottom="1417" w:left="432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03D0" w:rsidRDefault="001003D0" w:rsidP="00367514">
      <w:pPr>
        <w:spacing w:after="0" w:line="240" w:lineRule="auto"/>
      </w:pPr>
      <w:r>
        <w:separator/>
      </w:r>
    </w:p>
  </w:endnote>
  <w:endnote w:type="continuationSeparator" w:id="0">
    <w:p w:rsidR="001003D0" w:rsidRDefault="001003D0" w:rsidP="00367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D09" w:rsidRDefault="009F29E6" w:rsidP="009F29E6">
    <w:pPr>
      <w:pStyle w:val="Stopka"/>
      <w:tabs>
        <w:tab w:val="clear" w:pos="4536"/>
        <w:tab w:val="clear" w:pos="9072"/>
        <w:tab w:val="center" w:pos="5028"/>
        <w:tab w:val="right" w:pos="10057"/>
      </w:tabs>
    </w:pPr>
    <w:r>
      <w:t xml:space="preserve">    </w:t>
    </w:r>
    <w:r w:rsidR="008614DA">
      <w:rPr>
        <w:noProof/>
        <w:lang w:eastAsia="pl-PL"/>
      </w:rPr>
      <w:drawing>
        <wp:inline distT="0" distB="0" distL="0" distR="0">
          <wp:extent cx="2068830" cy="448310"/>
          <wp:effectExtent l="0" t="0" r="7620" b="8890"/>
          <wp:docPr id="2" name="Obraz 2" descr="ODN-Kalisz---Logotyp-w-wersji-monochromaty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DN-Kalisz---Logotyp-w-wersji-monochromaty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8830" cy="448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F29E6">
      <w:rPr>
        <w:rFonts w:ascii="Arial" w:hAnsi="Arial" w:cs="Arial"/>
        <w:b/>
        <w:sz w:val="18"/>
        <w:szCs w:val="18"/>
      </w:rPr>
      <w:tab/>
    </w:r>
    <w:r w:rsidRPr="00AF6D09">
      <w:tab/>
    </w:r>
    <w:r w:rsidR="008614DA">
      <w:rPr>
        <w:noProof/>
        <w:lang w:eastAsia="pl-PL"/>
      </w:rPr>
      <w:drawing>
        <wp:inline distT="0" distB="0" distL="0" distR="0">
          <wp:extent cx="1271905" cy="267335"/>
          <wp:effectExtent l="0" t="0" r="4445" b="0"/>
          <wp:docPr id="3" name="Obraz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905" cy="267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F29E6" w:rsidRPr="009F09A4" w:rsidRDefault="009F29E6" w:rsidP="009F29E6">
    <w:pPr>
      <w:pStyle w:val="Stopka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Akademia rozwoju w szkołach podstawowych i liceach Miasta Kalisza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03D0" w:rsidRDefault="001003D0" w:rsidP="00367514">
      <w:pPr>
        <w:spacing w:after="0" w:line="240" w:lineRule="auto"/>
      </w:pPr>
      <w:r>
        <w:separator/>
      </w:r>
    </w:p>
  </w:footnote>
  <w:footnote w:type="continuationSeparator" w:id="0">
    <w:p w:rsidR="001003D0" w:rsidRDefault="001003D0" w:rsidP="003675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514" w:rsidRDefault="00A45715" w:rsidP="00367514">
    <w:pPr>
      <w:pStyle w:val="Nagwek"/>
      <w:tabs>
        <w:tab w:val="center" w:pos="7002"/>
      </w:tabs>
      <w:jc w:val="center"/>
    </w:pPr>
    <w:r>
      <w:rPr>
        <w:noProof/>
        <w:lang w:eastAsia="pl-PL"/>
      </w:rPr>
      <w:t xml:space="preserve">            </w:t>
    </w:r>
    <w:r w:rsidR="008614DA">
      <w:rPr>
        <w:noProof/>
        <w:lang w:eastAsia="pl-PL"/>
      </w:rPr>
      <w:drawing>
        <wp:inline distT="0" distB="0" distL="0" distR="0">
          <wp:extent cx="5269230" cy="534035"/>
          <wp:effectExtent l="0" t="0" r="7620" b="0"/>
          <wp:docPr id="1" name="Obraz 1" descr="EFS_Samorzad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S_Samorzad_c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9230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4133"/>
    <w:multiLevelType w:val="multilevel"/>
    <w:tmpl w:val="2B468A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>
    <w:nsid w:val="17B5236A"/>
    <w:multiLevelType w:val="multilevel"/>
    <w:tmpl w:val="B05E80B4"/>
    <w:styleLink w:val="WWNum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2">
    <w:nsid w:val="18B76B57"/>
    <w:multiLevelType w:val="hybridMultilevel"/>
    <w:tmpl w:val="A0A42B5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5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">
    <w:nsid w:val="2DE01EE4"/>
    <w:multiLevelType w:val="multilevel"/>
    <w:tmpl w:val="92903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75A37EE"/>
    <w:multiLevelType w:val="multilevel"/>
    <w:tmpl w:val="CC325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FCE0454"/>
    <w:multiLevelType w:val="multilevel"/>
    <w:tmpl w:val="74F687CC"/>
    <w:styleLink w:val="WWNum1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6">
    <w:nsid w:val="403565D5"/>
    <w:multiLevelType w:val="hybridMultilevel"/>
    <w:tmpl w:val="C666B842"/>
    <w:lvl w:ilvl="0" w:tplc="2F38EAEC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9231929"/>
    <w:multiLevelType w:val="multilevel"/>
    <w:tmpl w:val="FCF298D6"/>
    <w:styleLink w:val="WWNum3"/>
    <w:lvl w:ilvl="0">
      <w:numFmt w:val="bullet"/>
      <w:lvlText w:val=""/>
      <w:lvlJc w:val="left"/>
      <w:pPr>
        <w:ind w:left="36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08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180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24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396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40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120" w:hanging="360"/>
      </w:pPr>
      <w:rPr>
        <w:rFonts w:ascii="Symbol" w:hAnsi="Symbol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7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4DA"/>
    <w:rsid w:val="00012E3A"/>
    <w:rsid w:val="000414C0"/>
    <w:rsid w:val="00053131"/>
    <w:rsid w:val="000B3F66"/>
    <w:rsid w:val="000B5F37"/>
    <w:rsid w:val="000C79C7"/>
    <w:rsid w:val="000F4544"/>
    <w:rsid w:val="000F70CA"/>
    <w:rsid w:val="001003D0"/>
    <w:rsid w:val="00115EC1"/>
    <w:rsid w:val="0011749A"/>
    <w:rsid w:val="001352E1"/>
    <w:rsid w:val="00152FB7"/>
    <w:rsid w:val="001849F4"/>
    <w:rsid w:val="0019544D"/>
    <w:rsid w:val="001C750D"/>
    <w:rsid w:val="001E0564"/>
    <w:rsid w:val="001F38B2"/>
    <w:rsid w:val="001F428F"/>
    <w:rsid w:val="00210015"/>
    <w:rsid w:val="002449BF"/>
    <w:rsid w:val="00244BF9"/>
    <w:rsid w:val="00254DCE"/>
    <w:rsid w:val="00297B3A"/>
    <w:rsid w:val="002F78ED"/>
    <w:rsid w:val="00313F96"/>
    <w:rsid w:val="003163D9"/>
    <w:rsid w:val="003558E0"/>
    <w:rsid w:val="00360C05"/>
    <w:rsid w:val="00367514"/>
    <w:rsid w:val="00380379"/>
    <w:rsid w:val="0039177D"/>
    <w:rsid w:val="00397567"/>
    <w:rsid w:val="003F3DEF"/>
    <w:rsid w:val="00407F5D"/>
    <w:rsid w:val="0043190F"/>
    <w:rsid w:val="0043530A"/>
    <w:rsid w:val="00453EFD"/>
    <w:rsid w:val="0049477B"/>
    <w:rsid w:val="00494E46"/>
    <w:rsid w:val="004E4653"/>
    <w:rsid w:val="00522FC1"/>
    <w:rsid w:val="00553464"/>
    <w:rsid w:val="005617C1"/>
    <w:rsid w:val="005836C2"/>
    <w:rsid w:val="00595FCF"/>
    <w:rsid w:val="005C1390"/>
    <w:rsid w:val="005D0046"/>
    <w:rsid w:val="005F66E4"/>
    <w:rsid w:val="00605DE4"/>
    <w:rsid w:val="006150C4"/>
    <w:rsid w:val="006A7582"/>
    <w:rsid w:val="006B3344"/>
    <w:rsid w:val="006D3D2C"/>
    <w:rsid w:val="00725441"/>
    <w:rsid w:val="00762738"/>
    <w:rsid w:val="007964EA"/>
    <w:rsid w:val="007A1957"/>
    <w:rsid w:val="007A7BB4"/>
    <w:rsid w:val="00822EBB"/>
    <w:rsid w:val="008454AD"/>
    <w:rsid w:val="0085332E"/>
    <w:rsid w:val="008605D3"/>
    <w:rsid w:val="008614DA"/>
    <w:rsid w:val="008C1B6C"/>
    <w:rsid w:val="00911993"/>
    <w:rsid w:val="009947B1"/>
    <w:rsid w:val="009C2DFA"/>
    <w:rsid w:val="009D052C"/>
    <w:rsid w:val="009F09A4"/>
    <w:rsid w:val="009F29E6"/>
    <w:rsid w:val="00A2047B"/>
    <w:rsid w:val="00A239EE"/>
    <w:rsid w:val="00A40B68"/>
    <w:rsid w:val="00A45715"/>
    <w:rsid w:val="00A6088B"/>
    <w:rsid w:val="00A63825"/>
    <w:rsid w:val="00A82A71"/>
    <w:rsid w:val="00A86292"/>
    <w:rsid w:val="00A9495D"/>
    <w:rsid w:val="00A95EC8"/>
    <w:rsid w:val="00AA3D01"/>
    <w:rsid w:val="00AE0F90"/>
    <w:rsid w:val="00AF6D09"/>
    <w:rsid w:val="00B2044F"/>
    <w:rsid w:val="00B20C0E"/>
    <w:rsid w:val="00B249DA"/>
    <w:rsid w:val="00B64CE2"/>
    <w:rsid w:val="00B6653F"/>
    <w:rsid w:val="00B67EBF"/>
    <w:rsid w:val="00BA502B"/>
    <w:rsid w:val="00BC166C"/>
    <w:rsid w:val="00BC2D9B"/>
    <w:rsid w:val="00BC600F"/>
    <w:rsid w:val="00BE52E5"/>
    <w:rsid w:val="00C46D7F"/>
    <w:rsid w:val="00C50895"/>
    <w:rsid w:val="00C56FE0"/>
    <w:rsid w:val="00C674FD"/>
    <w:rsid w:val="00C7565A"/>
    <w:rsid w:val="00C90BE8"/>
    <w:rsid w:val="00C96417"/>
    <w:rsid w:val="00D35AC9"/>
    <w:rsid w:val="00D36B67"/>
    <w:rsid w:val="00D40C5A"/>
    <w:rsid w:val="00D656DF"/>
    <w:rsid w:val="00D7445B"/>
    <w:rsid w:val="00D74D5E"/>
    <w:rsid w:val="00D83BEF"/>
    <w:rsid w:val="00D903EE"/>
    <w:rsid w:val="00DA7994"/>
    <w:rsid w:val="00DD3B0E"/>
    <w:rsid w:val="00E11111"/>
    <w:rsid w:val="00E213A5"/>
    <w:rsid w:val="00E2717A"/>
    <w:rsid w:val="00E275E6"/>
    <w:rsid w:val="00EF0ACC"/>
    <w:rsid w:val="00EF4BB9"/>
    <w:rsid w:val="00F26E26"/>
    <w:rsid w:val="00F61AAA"/>
    <w:rsid w:val="00F95B1F"/>
    <w:rsid w:val="00FD16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4BF9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C2D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5D0046"/>
    <w:pPr>
      <w:suppressAutoHyphens/>
      <w:autoSpaceDN w:val="0"/>
      <w:spacing w:after="160" w:line="259" w:lineRule="auto"/>
      <w:textAlignment w:val="baseline"/>
    </w:pPr>
    <w:rPr>
      <w:rFonts w:eastAsia="SimSun" w:cs="Calibri"/>
      <w:kern w:val="3"/>
      <w:sz w:val="22"/>
      <w:szCs w:val="22"/>
      <w:lang w:eastAsia="en-US"/>
    </w:rPr>
  </w:style>
  <w:style w:type="numbering" w:customStyle="1" w:styleId="WWNum1">
    <w:name w:val="WWNum1"/>
    <w:basedOn w:val="Bezlisty"/>
    <w:rsid w:val="005D0046"/>
    <w:pPr>
      <w:numPr>
        <w:numId w:val="4"/>
      </w:numPr>
    </w:pPr>
  </w:style>
  <w:style w:type="numbering" w:customStyle="1" w:styleId="WWNum2">
    <w:name w:val="WWNum2"/>
    <w:basedOn w:val="Bezlisty"/>
    <w:rsid w:val="005D0046"/>
    <w:pPr>
      <w:numPr>
        <w:numId w:val="5"/>
      </w:numPr>
    </w:pPr>
  </w:style>
  <w:style w:type="paragraph" w:customStyle="1" w:styleId="Textbody">
    <w:name w:val="Text body"/>
    <w:basedOn w:val="Standard"/>
    <w:rsid w:val="005D0046"/>
    <w:pPr>
      <w:spacing w:after="120"/>
    </w:pPr>
  </w:style>
  <w:style w:type="numbering" w:customStyle="1" w:styleId="WWNum3">
    <w:name w:val="WWNum3"/>
    <w:basedOn w:val="Bezlisty"/>
    <w:rsid w:val="005D0046"/>
    <w:pPr>
      <w:numPr>
        <w:numId w:val="6"/>
      </w:numPr>
    </w:pPr>
  </w:style>
  <w:style w:type="paragraph" w:styleId="Nagwek">
    <w:name w:val="header"/>
    <w:basedOn w:val="Normalny"/>
    <w:link w:val="NagwekZnak"/>
    <w:uiPriority w:val="99"/>
    <w:unhideWhenUsed/>
    <w:rsid w:val="003675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67514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6751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67514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2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29E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4BF9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C2D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5D0046"/>
    <w:pPr>
      <w:suppressAutoHyphens/>
      <w:autoSpaceDN w:val="0"/>
      <w:spacing w:after="160" w:line="259" w:lineRule="auto"/>
      <w:textAlignment w:val="baseline"/>
    </w:pPr>
    <w:rPr>
      <w:rFonts w:eastAsia="SimSun" w:cs="Calibri"/>
      <w:kern w:val="3"/>
      <w:sz w:val="22"/>
      <w:szCs w:val="22"/>
      <w:lang w:eastAsia="en-US"/>
    </w:rPr>
  </w:style>
  <w:style w:type="numbering" w:customStyle="1" w:styleId="WWNum1">
    <w:name w:val="WWNum1"/>
    <w:basedOn w:val="Bezlisty"/>
    <w:rsid w:val="005D0046"/>
    <w:pPr>
      <w:numPr>
        <w:numId w:val="4"/>
      </w:numPr>
    </w:pPr>
  </w:style>
  <w:style w:type="numbering" w:customStyle="1" w:styleId="WWNum2">
    <w:name w:val="WWNum2"/>
    <w:basedOn w:val="Bezlisty"/>
    <w:rsid w:val="005D0046"/>
    <w:pPr>
      <w:numPr>
        <w:numId w:val="5"/>
      </w:numPr>
    </w:pPr>
  </w:style>
  <w:style w:type="paragraph" w:customStyle="1" w:styleId="Textbody">
    <w:name w:val="Text body"/>
    <w:basedOn w:val="Standard"/>
    <w:rsid w:val="005D0046"/>
    <w:pPr>
      <w:spacing w:after="120"/>
    </w:pPr>
  </w:style>
  <w:style w:type="numbering" w:customStyle="1" w:styleId="WWNum3">
    <w:name w:val="WWNum3"/>
    <w:basedOn w:val="Bezlisty"/>
    <w:rsid w:val="005D0046"/>
    <w:pPr>
      <w:numPr>
        <w:numId w:val="6"/>
      </w:numPr>
    </w:pPr>
  </w:style>
  <w:style w:type="paragraph" w:styleId="Nagwek">
    <w:name w:val="header"/>
    <w:basedOn w:val="Normalny"/>
    <w:link w:val="NagwekZnak"/>
    <w:uiPriority w:val="99"/>
    <w:unhideWhenUsed/>
    <w:rsid w:val="003675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67514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6751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67514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2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29E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19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8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77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1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91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99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92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60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43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3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02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99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19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6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49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07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0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98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70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96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28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7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48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860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52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15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186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20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93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13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13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54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7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2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49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08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87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07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19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1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24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24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62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966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29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44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73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80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46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6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06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69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80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47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2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05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387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0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80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1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91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1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3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14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27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54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830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57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681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75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74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10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28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21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4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94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470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209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24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14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0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27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66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56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14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44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50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6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90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2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171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27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59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52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27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9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70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28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1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19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21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45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06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36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256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3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71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315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89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6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7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7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06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5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79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93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02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41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180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1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23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4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86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6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40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17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3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71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9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05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646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701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486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4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25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822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20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52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07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31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77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80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25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43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316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65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08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47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54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47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1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1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96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95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82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3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4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933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308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32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9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42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19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06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94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04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90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83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2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3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488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88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513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4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3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819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11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00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36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07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68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0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57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1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49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5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97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0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748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7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96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37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7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19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38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01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96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42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7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29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61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17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843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32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92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08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64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2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0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73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14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26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012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33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33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403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0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3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76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40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6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3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75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188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58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628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12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17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30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239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93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86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28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20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1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5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71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23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6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39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25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1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80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247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4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54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70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57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71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81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9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596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29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5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265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20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87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649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08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85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85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15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58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59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7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3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80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75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920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74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04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940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9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67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46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29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28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83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27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30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55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230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24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87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526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1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2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55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51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72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59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05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13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311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899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67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91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86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35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02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76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5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zbieta.czolnik\Desktop\Projekt%20Akademia\Formatki\formatka-%20pion%20-%20cz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formatka- pion - cz</Template>
  <TotalTime>1</TotalTime>
  <Pages>21</Pages>
  <Words>5735</Words>
  <Characters>34415</Characters>
  <Application>Microsoft Office Word</Application>
  <DocSecurity>0</DocSecurity>
  <Lines>286</Lines>
  <Paragraphs>80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elzbieta.czolnik</dc:creator>
  <cp:lastModifiedBy>elzbieta.czolnik</cp:lastModifiedBy>
  <cp:revision>1</cp:revision>
  <cp:lastPrinted>2017-10-17T13:25:00Z</cp:lastPrinted>
  <dcterms:created xsi:type="dcterms:W3CDTF">2017-11-08T16:30:00Z</dcterms:created>
  <dcterms:modified xsi:type="dcterms:W3CDTF">2017-11-08T16:31:00Z</dcterms:modified>
</cp:coreProperties>
</file>